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24CCA" w14:textId="77777777" w:rsidR="009A32EB" w:rsidRDefault="009A32EB" w:rsidP="009A32EB">
      <w:pPr>
        <w:pStyle w:val="Listenumros"/>
      </w:pPr>
      <w:r>
        <w:t>Comment fonctionne le net aujourd’hui :</w:t>
      </w:r>
    </w:p>
    <w:p w14:paraId="5D27E839" w14:textId="45EE6BC9" w:rsidR="0092158C" w:rsidRDefault="009A32EB" w:rsidP="0092158C">
      <w:r>
        <w:t>L</w:t>
      </w:r>
      <w:r w:rsidR="0092158C">
        <w:t>es</w:t>
      </w:r>
      <w:r w:rsidR="0092158C" w:rsidRPr="0092158C">
        <w:t xml:space="preserve"> GAFAM</w:t>
      </w:r>
      <w:r w:rsidR="0092158C">
        <w:t xml:space="preserve"> (Google, Amazon, Facebook, Apple, </w:t>
      </w:r>
      <w:proofErr w:type="spellStart"/>
      <w:r w:rsidR="0092158C">
        <w:t>Microsof</w:t>
      </w:r>
      <w:proofErr w:type="spellEnd"/>
      <w:r w:rsidR="0092158C">
        <w:t xml:space="preserve">), auxquels s’ajoutent en 2026 </w:t>
      </w:r>
      <w:proofErr w:type="spellStart"/>
      <w:r w:rsidR="0092158C" w:rsidRPr="0092158C">
        <w:t>Nvidia</w:t>
      </w:r>
      <w:proofErr w:type="spellEnd"/>
      <w:r w:rsidR="0092158C" w:rsidRPr="0092158C">
        <w:t xml:space="preserve"> et Tesla</w:t>
      </w:r>
      <w:r w:rsidR="0092158C">
        <w:t>, sont les entreprises qui génèrent énormément de revenus, sans payer les mêmes impôts que d’autres entreprises. C</w:t>
      </w:r>
      <w:r w:rsidR="0092158C" w:rsidRPr="0092158C">
        <w:t xml:space="preserve">ependant, </w:t>
      </w:r>
      <w:r w:rsidR="0092158C" w:rsidRPr="0092158C">
        <w:rPr>
          <w:b/>
          <w:bCs/>
        </w:rPr>
        <w:t>cette concentration de pouvoir</w:t>
      </w:r>
      <w:r w:rsidR="0092158C">
        <w:rPr>
          <w:b/>
          <w:bCs/>
        </w:rPr>
        <w:t>s technologique et financier</w:t>
      </w:r>
      <w:r w:rsidR="0092158C" w:rsidRPr="0092158C">
        <w:t xml:space="preserve"> suscite des préoccupations croissantes en matière de confidentialité et d’influence politique. Cela pousse les régulateurs du monde entier, en particulier en Europe, à renforcer les législations pour encadrer leurs pratiques.</w:t>
      </w:r>
    </w:p>
    <w:p w14:paraId="53309416" w14:textId="77777777" w:rsidR="009A32EB" w:rsidRDefault="0092158C" w:rsidP="0092158C">
      <w:r>
        <w:t>A notre échelle, nous pouvons décider d’utiliser d’autres logiciels que ceux proposés par les GAFAM : les logiciels open source.</w:t>
      </w:r>
    </w:p>
    <w:p w14:paraId="6FD3A357" w14:textId="77777777" w:rsidR="009A32EB" w:rsidRDefault="009A32EB" w:rsidP="0092158C"/>
    <w:p w14:paraId="1D04507F" w14:textId="09ADE916" w:rsidR="009A32EB" w:rsidRDefault="009A32EB" w:rsidP="0092158C">
      <w:r>
        <w:rPr>
          <w:noProof/>
        </w:rPr>
        <w:drawing>
          <wp:inline distT="0" distB="0" distL="0" distR="0" wp14:anchorId="2668E203" wp14:editId="4E82F6DA">
            <wp:extent cx="6188710" cy="2697480"/>
            <wp:effectExtent l="0" t="0" r="2540" b="7620"/>
            <wp:docPr id="1704136319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36319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945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59EEE" w14:textId="427BA8B7" w:rsidR="00D04C37" w:rsidRDefault="009A32EB" w:rsidP="0092158C">
      <w:r>
        <w:rPr>
          <w:noProof/>
        </w:rPr>
        <w:drawing>
          <wp:inline distT="0" distB="0" distL="0" distR="0" wp14:anchorId="7149C7A2" wp14:editId="4D1F3D33">
            <wp:extent cx="6188710" cy="2689860"/>
            <wp:effectExtent l="0" t="0" r="2540" b="0"/>
            <wp:docPr id="157215370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53705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382" b="1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512CE" w14:textId="77777777" w:rsidR="009A32EB" w:rsidRDefault="009A32EB" w:rsidP="0092158C"/>
    <w:p w14:paraId="2923A82D" w14:textId="77777777" w:rsidR="009A32EB" w:rsidRDefault="009A32EB" w:rsidP="0092158C"/>
    <w:p w14:paraId="7BABA294" w14:textId="4BE9C0BD" w:rsidR="009A32EB" w:rsidRDefault="009A32EB" w:rsidP="009A32EB">
      <w:pPr>
        <w:pStyle w:val="Listenumros"/>
      </w:pPr>
      <w:r>
        <w:lastRenderedPageBreak/>
        <w:t>Quelques exemples de logiciels :</w:t>
      </w:r>
    </w:p>
    <w:tbl>
      <w:tblPr>
        <w:tblW w:w="105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2694"/>
        <w:gridCol w:w="3052"/>
        <w:gridCol w:w="2561"/>
      </w:tblGrid>
      <w:tr w:rsidR="006A6637" w:rsidRPr="009A32EB" w14:paraId="09599EC6" w14:textId="77777777" w:rsidTr="006A6637">
        <w:trPr>
          <w:trHeight w:val="826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C9C286" w14:textId="25D204CB" w:rsidR="006A6637" w:rsidRPr="009A32EB" w:rsidRDefault="006A6637" w:rsidP="009A32EB">
            <w:pPr>
              <w:spacing w:after="0" w:line="240" w:lineRule="auto"/>
              <w:ind w:left="0"/>
              <w:jc w:val="center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Nom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85CE8" w14:textId="77777777" w:rsidR="006A6637" w:rsidRPr="009A32EB" w:rsidRDefault="006A6637" w:rsidP="009A32EB">
            <w:pPr>
              <w:spacing w:after="0" w:line="240" w:lineRule="auto"/>
              <w:ind w:left="0"/>
              <w:jc w:val="center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Soutenu par</w:t>
            </w:r>
          </w:p>
        </w:tc>
        <w:tc>
          <w:tcPr>
            <w:tcW w:w="3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0FC08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Avantages</w:t>
            </w:r>
          </w:p>
        </w:tc>
        <w:tc>
          <w:tcPr>
            <w:tcW w:w="2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E1B13F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Inconvénients</w:t>
            </w:r>
          </w:p>
        </w:tc>
      </w:tr>
      <w:tr w:rsidR="009A32EB" w:rsidRPr="009A32EB" w14:paraId="6014B698" w14:textId="77777777" w:rsidTr="009A32EB">
        <w:trPr>
          <w:trHeight w:val="356"/>
        </w:trPr>
        <w:tc>
          <w:tcPr>
            <w:tcW w:w="10565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A80D59" w14:textId="2761AD3A" w:rsidR="009A32EB" w:rsidRPr="009A32EB" w:rsidRDefault="009A32EB" w:rsidP="009A32EB">
            <w:pPr>
              <w:spacing w:after="0" w:line="240" w:lineRule="auto"/>
              <w:ind w:left="0"/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</w:pPr>
            <w:r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Navigateurs web :</w:t>
            </w:r>
          </w:p>
        </w:tc>
      </w:tr>
      <w:tr w:rsidR="006A6637" w:rsidRPr="009A32EB" w14:paraId="1E1D67CE" w14:textId="77777777" w:rsidTr="006A6637">
        <w:trPr>
          <w:trHeight w:val="826"/>
        </w:trPr>
        <w:tc>
          <w:tcPr>
            <w:tcW w:w="2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1E1A3" w14:textId="456ABF4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Mozilla Firefox</w:t>
            </w:r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9F54A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Mozilla (association à but non lucratif)</w:t>
            </w:r>
          </w:p>
        </w:tc>
        <w:tc>
          <w:tcPr>
            <w:tcW w:w="30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D4183D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Paramétrage simple</w:t>
            </w:r>
          </w:p>
        </w:tc>
        <w:tc>
          <w:tcPr>
            <w:tcW w:w="25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4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B2957B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Peut sembler peu restrictif</w:t>
            </w:r>
          </w:p>
        </w:tc>
      </w:tr>
      <w:tr w:rsidR="006A6637" w:rsidRPr="009A32EB" w14:paraId="60D22F34" w14:textId="77777777" w:rsidTr="006A6637">
        <w:trPr>
          <w:trHeight w:val="826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D49E6" w14:textId="599F6831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Brave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8C2FD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Société Brave</w:t>
            </w:r>
          </w:p>
        </w:tc>
        <w:tc>
          <w:tcPr>
            <w:tcW w:w="3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D33DB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Bloque beaucoup plus les traceurs</w:t>
            </w:r>
          </w:p>
        </w:tc>
        <w:tc>
          <w:tcPr>
            <w:tcW w:w="2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B517F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Arial" w:hAnsi="Arial" w:cs="Arial"/>
                <w:lang w:eastAsia="fr-FR"/>
              </w:rPr>
            </w:pPr>
            <w:r w:rsidRPr="009A32EB"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Peut restreindre l’accès à certains sites web</w:t>
            </w:r>
          </w:p>
        </w:tc>
      </w:tr>
      <w:tr w:rsidR="009A32EB" w:rsidRPr="009A32EB" w14:paraId="51204528" w14:textId="77777777" w:rsidTr="009A32EB">
        <w:trPr>
          <w:trHeight w:val="420"/>
        </w:trPr>
        <w:tc>
          <w:tcPr>
            <w:tcW w:w="10565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E054C0" w14:textId="1C335C0E" w:rsidR="009A32EB" w:rsidRPr="009A32EB" w:rsidRDefault="009A32EB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 w:rsidRPr="009A32EB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Moteurs de recherche :</w:t>
            </w: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</w:t>
            </w:r>
          </w:p>
        </w:tc>
      </w:tr>
      <w:tr w:rsidR="006A6637" w:rsidRPr="009A32EB" w14:paraId="2D7A6452" w14:textId="77777777" w:rsidTr="006A6637">
        <w:trPr>
          <w:trHeight w:val="826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920F7F" w14:textId="42C30B03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Qwant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6960BE" w14:textId="19DB1C0D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Société </w:t>
            </w: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Qwant</w:t>
            </w:r>
            <w:proofErr w:type="spellEnd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(France)</w:t>
            </w:r>
          </w:p>
        </w:tc>
        <w:tc>
          <w:tcPr>
            <w:tcW w:w="3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B11831" w14:textId="5D1E4692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Pas de collecte de données, pas de publicité personnalisée</w:t>
            </w:r>
          </w:p>
        </w:tc>
        <w:tc>
          <w:tcPr>
            <w:tcW w:w="256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F9C7FE" w14:textId="67402AFA" w:rsidR="006A6637" w:rsidRPr="009A32EB" w:rsidRDefault="006A6637" w:rsidP="006A6637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Résultats parfois moins pertinents lors de recherches très ciblées</w:t>
            </w:r>
          </w:p>
        </w:tc>
      </w:tr>
      <w:tr w:rsidR="006A6637" w:rsidRPr="009A32EB" w14:paraId="2D64CE6E" w14:textId="77777777" w:rsidTr="006A6637">
        <w:trPr>
          <w:trHeight w:val="826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82C97F" w14:textId="13E2F652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Ecosia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78D537" w14:textId="34B16740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L’entreprise Ecosia </w:t>
            </w: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GmBH</w:t>
            </w:r>
            <w:proofErr w:type="spellEnd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(Allemagne)</w:t>
            </w:r>
          </w:p>
        </w:tc>
        <w:tc>
          <w:tcPr>
            <w:tcW w:w="30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989524" w14:textId="2B27220B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Pas de collecte d’adresse IP, ni de données, actions en faveur de l’environnement</w:t>
            </w:r>
          </w:p>
        </w:tc>
        <w:tc>
          <w:tcPr>
            <w:tcW w:w="256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9E7113" w14:textId="77777777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</w:p>
        </w:tc>
      </w:tr>
      <w:tr w:rsidR="006A6637" w:rsidRPr="009A32EB" w14:paraId="5C1BF5B3" w14:textId="77777777" w:rsidTr="006A6637">
        <w:trPr>
          <w:trHeight w:val="826"/>
        </w:trPr>
        <w:tc>
          <w:tcPr>
            <w:tcW w:w="10565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5BFD94" w14:textId="5A6BB5D9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 w:rsidRPr="006A6637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Bureautique (traitement de texte, tableur)</w:t>
            </w:r>
            <w:r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 :</w:t>
            </w:r>
          </w:p>
        </w:tc>
      </w:tr>
      <w:tr w:rsidR="006A6637" w:rsidRPr="009A32EB" w14:paraId="5BF70453" w14:textId="77777777" w:rsidTr="006A6637">
        <w:trPr>
          <w:trHeight w:val="414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24ADE5" w14:textId="1A49BD39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Libre Office</w:t>
            </w:r>
          </w:p>
        </w:tc>
        <w:tc>
          <w:tcPr>
            <w:tcW w:w="8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27BFD4" w14:textId="16B4620E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The document </w:t>
            </w: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Foundation</w:t>
            </w:r>
            <w:proofErr w:type="spellEnd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(Fondation à but non lucratif – Allemagne)</w:t>
            </w:r>
          </w:p>
        </w:tc>
      </w:tr>
      <w:tr w:rsidR="006A6637" w:rsidRPr="009A32EB" w14:paraId="340C4458" w14:textId="77777777" w:rsidTr="006A6637">
        <w:trPr>
          <w:trHeight w:val="408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4B33D5" w14:textId="58919FAA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Open Office</w:t>
            </w:r>
          </w:p>
        </w:tc>
        <w:tc>
          <w:tcPr>
            <w:tcW w:w="8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5C67F0" w14:textId="786484CA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Apache Software </w:t>
            </w: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Foundation</w:t>
            </w:r>
            <w:proofErr w:type="spellEnd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(Fondation à but non lucratif – USA)</w:t>
            </w:r>
          </w:p>
        </w:tc>
      </w:tr>
      <w:tr w:rsidR="006A6637" w:rsidRPr="009A32EB" w14:paraId="388F3387" w14:textId="77777777" w:rsidTr="006A6637">
        <w:trPr>
          <w:trHeight w:val="826"/>
        </w:trPr>
        <w:tc>
          <w:tcPr>
            <w:tcW w:w="10565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196B2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382FD0" w14:textId="3433DDA7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 w:rsidRPr="006A6637">
              <w:rPr>
                <w:rFonts w:ascii="Corbel" w:hAnsi="Corbel" w:cs="Arial"/>
                <w:b/>
                <w:bCs/>
                <w:color w:val="FFFFFF" w:themeColor="light1"/>
                <w:kern w:val="24"/>
                <w:lang w:eastAsia="fr-FR"/>
              </w:rPr>
              <w:t>Services mail :</w:t>
            </w:r>
          </w:p>
        </w:tc>
      </w:tr>
      <w:tr w:rsidR="006A6637" w:rsidRPr="009A32EB" w14:paraId="0F8DB73E" w14:textId="77777777" w:rsidTr="006A6637">
        <w:trPr>
          <w:trHeight w:val="389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DF7D17" w14:textId="19BE3AF5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Proton mail</w:t>
            </w:r>
          </w:p>
        </w:tc>
        <w:tc>
          <w:tcPr>
            <w:tcW w:w="8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93FE3F" w14:textId="6836BE5F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Société Proton AG (Suisse)</w:t>
            </w:r>
          </w:p>
        </w:tc>
      </w:tr>
      <w:tr w:rsidR="006A6637" w:rsidRPr="009A32EB" w14:paraId="10D7F08E" w14:textId="77777777" w:rsidTr="006A6637">
        <w:trPr>
          <w:trHeight w:val="524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703B9D" w14:textId="4F758B7F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Tutanota</w:t>
            </w:r>
            <w:proofErr w:type="spellEnd"/>
          </w:p>
        </w:tc>
        <w:tc>
          <w:tcPr>
            <w:tcW w:w="8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28C9F1" w14:textId="061CA1CB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Compagnie </w:t>
            </w: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Tutanota</w:t>
            </w:r>
            <w:proofErr w:type="spellEnd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</w:t>
            </w:r>
            <w:proofErr w:type="spellStart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GmBH</w:t>
            </w:r>
            <w:proofErr w:type="spellEnd"/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 xml:space="preserve"> (Allemagne)</w:t>
            </w:r>
          </w:p>
        </w:tc>
      </w:tr>
      <w:tr w:rsidR="006A6637" w:rsidRPr="009A32EB" w14:paraId="24358872" w14:textId="77777777" w:rsidTr="006A6637">
        <w:trPr>
          <w:trHeight w:val="392"/>
        </w:trPr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0CC283" w14:textId="28A73FA9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Mailo</w:t>
            </w:r>
          </w:p>
        </w:tc>
        <w:tc>
          <w:tcPr>
            <w:tcW w:w="830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B671B8" w14:textId="6D7DD060" w:rsidR="006A6637" w:rsidRPr="009A32EB" w:rsidRDefault="006A6637" w:rsidP="009A32EB">
            <w:pPr>
              <w:spacing w:after="0" w:line="240" w:lineRule="auto"/>
              <w:ind w:left="0"/>
              <w:rPr>
                <w:rFonts w:ascii="Corbel" w:hAnsi="Corbel" w:cs="Arial"/>
                <w:color w:val="000000" w:themeColor="dark1"/>
                <w:kern w:val="24"/>
                <w:lang w:eastAsia="fr-FR"/>
              </w:rPr>
            </w:pPr>
            <w:r>
              <w:rPr>
                <w:rFonts w:ascii="Corbel" w:hAnsi="Corbel" w:cs="Arial"/>
                <w:color w:val="000000" w:themeColor="dark1"/>
                <w:kern w:val="24"/>
                <w:lang w:eastAsia="fr-FR"/>
              </w:rPr>
              <w:t>Mail Object (PME- France)</w:t>
            </w:r>
          </w:p>
        </w:tc>
      </w:tr>
    </w:tbl>
    <w:p w14:paraId="01B9C9A0" w14:textId="77777777" w:rsidR="009A32EB" w:rsidRDefault="009A32EB" w:rsidP="0092158C"/>
    <w:p w14:paraId="5BEC5210" w14:textId="134BF034" w:rsidR="006A6637" w:rsidRDefault="006A6637" w:rsidP="006A6637">
      <w:pPr>
        <w:pStyle w:val="Listenumros"/>
      </w:pPr>
      <w:r>
        <w:t xml:space="preserve">Pour plus d’informations : </w:t>
      </w:r>
    </w:p>
    <w:p w14:paraId="645A5558" w14:textId="20381BA0" w:rsidR="006A6637" w:rsidRPr="006A6637" w:rsidRDefault="006A6637" w:rsidP="006A6637">
      <w:pPr>
        <w:spacing w:after="0" w:line="240" w:lineRule="auto"/>
        <w:ind w:left="176"/>
        <w:rPr>
          <w:b/>
        </w:rPr>
      </w:pPr>
      <w:hyperlink r:id="rId16" w:history="1">
        <w:r w:rsidRPr="006A6637">
          <w:rPr>
            <w:rStyle w:val="Lienhypertexte"/>
            <w:rFonts w:ascii="Calibri" w:hAnsi="Calibri" w:cs="Calibri"/>
          </w:rPr>
          <w:t>https://framalibre.org/</w:t>
        </w:r>
      </w:hyperlink>
    </w:p>
    <w:p w14:paraId="7888F4FF" w14:textId="707CA249" w:rsidR="006A6637" w:rsidRPr="006A6637" w:rsidRDefault="006A6637" w:rsidP="006A6637">
      <w:pPr>
        <w:spacing w:after="0" w:line="240" w:lineRule="auto"/>
        <w:ind w:left="176"/>
        <w:rPr>
          <w:b/>
        </w:rPr>
      </w:pPr>
      <w:hyperlink r:id="rId17" w:history="1">
        <w:r w:rsidRPr="006A6637">
          <w:rPr>
            <w:rStyle w:val="Lienhypertexte"/>
            <w:rFonts w:ascii="Calibri" w:hAnsi="Calibri" w:cs="Calibri"/>
          </w:rPr>
          <w:t>https://baserow.io/public/gallery/ufQOorUxMGxBLExuQyJsRzRkj1ie85liilCEELjorIs</w:t>
        </w:r>
      </w:hyperlink>
    </w:p>
    <w:p w14:paraId="392BC749" w14:textId="14D4E7FF" w:rsidR="006A6637" w:rsidRPr="006A6637" w:rsidRDefault="006A6637" w:rsidP="006A6637">
      <w:pPr>
        <w:spacing w:after="0" w:line="240" w:lineRule="auto"/>
        <w:ind w:left="176"/>
        <w:rPr>
          <w:b/>
        </w:rPr>
      </w:pPr>
      <w:hyperlink r:id="rId18" w:history="1">
        <w:r w:rsidRPr="006A6637">
          <w:rPr>
            <w:rStyle w:val="Lienhypertexte"/>
            <w:rFonts w:ascii="Calibri" w:hAnsi="Calibri" w:cs="Calibri"/>
          </w:rPr>
          <w:t>https://www.infomaniak.com/fr</w:t>
        </w:r>
      </w:hyperlink>
      <w:r w:rsidRPr="006A6637">
        <w:rPr>
          <w:b/>
        </w:rPr>
        <w:t xml:space="preserve"> </w:t>
      </w:r>
    </w:p>
    <w:p w14:paraId="0C3A898A" w14:textId="77777777" w:rsidR="006A6637" w:rsidRPr="0092158C" w:rsidRDefault="006A6637" w:rsidP="006A6637">
      <w:pPr>
        <w:pStyle w:val="Listenumros"/>
        <w:numPr>
          <w:ilvl w:val="0"/>
          <w:numId w:val="0"/>
        </w:numPr>
        <w:ind w:left="173"/>
      </w:pPr>
    </w:p>
    <w:sectPr w:rsidR="006A6637" w:rsidRPr="0092158C" w:rsidSect="00E449C3">
      <w:headerReference w:type="default" r:id="rId19"/>
      <w:pgSz w:w="11906" w:h="16838" w:code="9"/>
      <w:pgMar w:top="1985" w:right="1080" w:bottom="720" w:left="1080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6A151" w14:textId="77777777" w:rsidR="001D60B9" w:rsidRDefault="001D60B9" w:rsidP="001E7D29">
      <w:pPr>
        <w:spacing w:after="0" w:line="240" w:lineRule="auto"/>
      </w:pPr>
      <w:r>
        <w:separator/>
      </w:r>
    </w:p>
  </w:endnote>
  <w:endnote w:type="continuationSeparator" w:id="0">
    <w:p w14:paraId="1750AFDB" w14:textId="77777777" w:rsidR="001D60B9" w:rsidRDefault="001D60B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A71C8" w14:textId="77777777" w:rsidR="001D60B9" w:rsidRDefault="001D60B9" w:rsidP="001E7D29">
      <w:pPr>
        <w:spacing w:after="0" w:line="240" w:lineRule="auto"/>
      </w:pPr>
      <w:r>
        <w:separator/>
      </w:r>
    </w:p>
  </w:footnote>
  <w:footnote w:type="continuationSeparator" w:id="0">
    <w:p w14:paraId="3C52E83F" w14:textId="77777777" w:rsidR="001D60B9" w:rsidRDefault="001D60B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AEE61" w14:textId="4F111075" w:rsidR="00066754" w:rsidRPr="00E003D4" w:rsidRDefault="00663E0F" w:rsidP="00015440">
    <w:pPr>
      <w:pStyle w:val="En-tte"/>
      <w:rPr>
        <w:lang w:val="fr-FR"/>
      </w:rPr>
    </w:pPr>
    <w:r w:rsidRPr="0092158C">
      <w:rPr>
        <w:noProof/>
        <w:color w:val="FFFFFF" w:themeColor="background1"/>
        <w:sz w:val="24"/>
        <w:szCs w:val="36"/>
        <w:lang w:val="fr-FR"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6CF9991" wp14:editId="66410382">
              <wp:simplePos x="0" y="0"/>
              <wp:positionH relativeFrom="column">
                <wp:posOffset>-1112520</wp:posOffset>
              </wp:positionH>
              <wp:positionV relativeFrom="paragraph">
                <wp:posOffset>-2315210</wp:posOffset>
              </wp:positionV>
              <wp:extent cx="8005465" cy="13496290"/>
              <wp:effectExtent l="0" t="0" r="0" b="0"/>
              <wp:wrapNone/>
              <wp:docPr id="12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3496290"/>
                        <a:chOff x="0" y="-693420"/>
                        <a:chExt cx="8005465" cy="13496290"/>
                      </a:xfrm>
                    </wpg:grpSpPr>
                    <wps:wsp>
                      <wps:cNvPr id="1" name="Forme libre : Forme 10"/>
                      <wps:cNvSpPr/>
                      <wps:spPr>
                        <a:xfrm rot="10800000" flipH="1">
                          <a:off x="0" y="-69342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-24574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0775" y="134112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 10"/>
                      <wps:cNvSpPr/>
                      <wps:spPr>
                        <a:xfrm rot="10800000" flipH="1" flipV="1">
                          <a:off x="567690" y="2590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 10"/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 10"/>
                      <wps:cNvSpPr/>
                      <wps:spPr>
                        <a:xfrm rot="10800000" flipH="1" flipV="1">
                          <a:off x="3590925" y="139255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 10"/>
                      <wps:cNvSpPr/>
                      <wps:spPr>
                        <a:xfrm rot="10800000" flipH="1" flipV="1">
                          <a:off x="3629025" y="210693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 10"/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 10"/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532F18" id="Groupe 3" o:spid="_x0000_s1026" style="position:absolute;margin-left:-87.6pt;margin-top:-182.3pt;width:630.35pt;height:1062.7pt;z-index:-251656192;mso-width-relative:margin;mso-height-relative:margin" coordorigin=",-6934" coordsize="80054,134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B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fwd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X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DUqlsDwh8DRQJJocywalIhqYSFSOZTM5lg1KRTQwkagcy2ZyLJtyLCGw&#10;ekE5ls3kWDYoldoGJseyKccSAq8KikSTY9mUYwmBp4Ei0eRYNuVYQuBpoEg0OZZNOZYQWBoox7KZ&#10;HMumHEsIPA0UiSbHsinHEgJPA0WiybFsyrGEwNNAkWhyLJtyLCHwNFAkmhzLphxLCBwNnsqxhMDL&#10;QDiWp8mxPJVjCYGngczOT5NjeSrHEgJPA5mdnybH8lSOJQSeBuInPk2O5akcSwg8DcRPf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f9/4v5ovRMKlOBz4u8eV0aGinSL4IT8O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f0/0g7tx3rkSM7v0qj&#10;X8CzD7WrSnD7Yq596ReQGgLGgDwaaNr2YJ7e32LECmYkyV0kLAio3j+TzMzIOJ9S/3JxFRvsvBor&#10;um1iRfqXi6vYYOfVWNFt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R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j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aZL8kYt3veZdgqGWp0+KzJub+V26m3lm&#10;BNUMyfzupdyRY2hqsrLi2mFFrPPRZPFngYhInhUJKwXXImD6OcAIw/N1kXZ51+OU1B5keemwKAcF&#10;z5znuV14JZYqc/EY8p4ZQTPt2ISsz010guwm2DiTsLz5WOiunFOP5ZuKeedjE7IMt6k/HQusx/JQ&#10;0Ofj/PRECTOVn+ZvgqwGLFMbJd7ROS+J0vjA5prPj4nAz2i00ON7i+hGQRxwzvr0adRvtcF/jAzI&#10;KuJG13x8H4URqcsOSVd6JPdJkqm/f3pi+7jk42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s+U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x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VjTUT4HPOLe4IhFNdM46/ngpEQyhV9hXIU52+7mUIa+aMtktQDD1y0alI&#10;f+lsnVp0VfYWyJwkszia2Mg2YfgIsrqZu/2dotpZ7WdOQpIXEiXRKZ2yBgyUewfKAtvkHd2qz1Db&#10;EuL8bacIVWee44CsxCQPQ0FhTI/hOSUAN9kNPZKdVQVpQmb+1bwjdedl52GU+8vrOmGbNsXkB+Xb&#10;MN+s4jnDNpE69YRta8afq8uly6dpp+81q6l3lVVEekgtSZSQLUBo7HyfSZtDJU7I33D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UCpFJYnBJ4GikSTY3lA&#10;qYgGJhKVY3mYHMsDSkU0MJGoHMvD5FgeyrGEwOoF5VgeJsfygFKpbWByLA/lWELgVUGRaHIsD+VY&#10;QuBpoEg0OZaHciwh8DRQJJocy0M5lhBYGijH8jA5lodyLCHwNFAkmhzLQzmWEHgaKBJNjuWhHEsI&#10;PA0UiSbH8lCOJQSeBopEk2N5KMcSAkeDp3IsIfAyEI7laXIsT+VYQuBpILPz0+RYnsqxhMDTQGbn&#10;p8mxPJVjCYGngfiJT5NjeSrHEgJPA/ETny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">
              <v:shape id="Forme libre : Forme 10" o:spid="_x0000_s1027" style="position:absolute;top:-6934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952;top:-2457;width:32269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07;top:13411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e libre : Forme 10" o:spid="_x0000_s1030" style="position:absolute;left:5676;top:2590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3" style="position:absolute;left:35909;top:1392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4" style="position:absolute;left:36290;top:21069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92158C" w:rsidRPr="0092158C">
      <w:rPr>
        <w:color w:val="FFFFFF" w:themeColor="background1"/>
        <w:sz w:val="24"/>
        <w:szCs w:val="36"/>
        <w:lang w:val="fr-FR" w:bidi="fr-FR"/>
      </w:rPr>
      <w:t>Découvrir Linux et les outils libres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8434E63"/>
    <w:multiLevelType w:val="hybridMultilevel"/>
    <w:tmpl w:val="2E4C8334"/>
    <w:lvl w:ilvl="0" w:tplc="4D3A0D08">
      <w:start w:val="2"/>
      <w:numFmt w:val="bullet"/>
      <w:lvlText w:val="-"/>
      <w:lvlJc w:val="left"/>
      <w:pPr>
        <w:ind w:left="108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60933A3"/>
    <w:multiLevelType w:val="hybridMultilevel"/>
    <w:tmpl w:val="44CCC800"/>
    <w:lvl w:ilvl="0" w:tplc="1FEA9D6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7EAC4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9A36A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B6EF9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80613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94744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38643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DEB0A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3ECD8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426D8D"/>
    <w:multiLevelType w:val="hybridMultilevel"/>
    <w:tmpl w:val="221846F4"/>
    <w:lvl w:ilvl="0" w:tplc="81D4487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CC921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DE4A2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F4585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600EA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BA70C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C0005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1E4F8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5ADD2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2106417358">
    <w:abstractNumId w:val="37"/>
  </w:num>
  <w:num w:numId="2" w16cid:durableId="105514012">
    <w:abstractNumId w:val="19"/>
  </w:num>
  <w:num w:numId="3" w16cid:durableId="237635838">
    <w:abstractNumId w:val="21"/>
  </w:num>
  <w:num w:numId="4" w16cid:durableId="1684432631">
    <w:abstractNumId w:val="12"/>
  </w:num>
  <w:num w:numId="5" w16cid:durableId="150219936">
    <w:abstractNumId w:val="39"/>
  </w:num>
  <w:num w:numId="6" w16cid:durableId="1661107776">
    <w:abstractNumId w:val="9"/>
  </w:num>
  <w:num w:numId="7" w16cid:durableId="54478478">
    <w:abstractNumId w:val="7"/>
  </w:num>
  <w:num w:numId="8" w16cid:durableId="313729369">
    <w:abstractNumId w:val="6"/>
  </w:num>
  <w:num w:numId="9" w16cid:durableId="2136681025">
    <w:abstractNumId w:val="5"/>
  </w:num>
  <w:num w:numId="10" w16cid:durableId="1955552511">
    <w:abstractNumId w:val="4"/>
  </w:num>
  <w:num w:numId="11" w16cid:durableId="559362190">
    <w:abstractNumId w:val="8"/>
  </w:num>
  <w:num w:numId="12" w16cid:durableId="319579155">
    <w:abstractNumId w:val="3"/>
  </w:num>
  <w:num w:numId="13" w16cid:durableId="1792893044">
    <w:abstractNumId w:val="2"/>
  </w:num>
  <w:num w:numId="14" w16cid:durableId="1045327511">
    <w:abstractNumId w:val="1"/>
  </w:num>
  <w:num w:numId="15" w16cid:durableId="1777865423">
    <w:abstractNumId w:val="0"/>
  </w:num>
  <w:num w:numId="16" w16cid:durableId="1497301686">
    <w:abstractNumId w:val="13"/>
  </w:num>
  <w:num w:numId="17" w16cid:durableId="1421440799">
    <w:abstractNumId w:val="18"/>
  </w:num>
  <w:num w:numId="18" w16cid:durableId="605691745">
    <w:abstractNumId w:val="16"/>
  </w:num>
  <w:num w:numId="19" w16cid:durableId="1361125728">
    <w:abstractNumId w:val="15"/>
  </w:num>
  <w:num w:numId="20" w16cid:durableId="70473584">
    <w:abstractNumId w:val="14"/>
  </w:num>
  <w:num w:numId="21" w16cid:durableId="761220361">
    <w:abstractNumId w:val="23"/>
  </w:num>
  <w:num w:numId="22" w16cid:durableId="619991169">
    <w:abstractNumId w:val="3"/>
    <w:lvlOverride w:ilvl="0">
      <w:startOverride w:val="1"/>
    </w:lvlOverride>
  </w:num>
  <w:num w:numId="23" w16cid:durableId="1991446636">
    <w:abstractNumId w:val="3"/>
    <w:lvlOverride w:ilvl="0">
      <w:startOverride w:val="1"/>
    </w:lvlOverride>
  </w:num>
  <w:num w:numId="24" w16cid:durableId="373893628">
    <w:abstractNumId w:val="2"/>
    <w:lvlOverride w:ilvl="0">
      <w:startOverride w:val="1"/>
    </w:lvlOverride>
  </w:num>
  <w:num w:numId="25" w16cid:durableId="2125225832">
    <w:abstractNumId w:val="34"/>
  </w:num>
  <w:num w:numId="26" w16cid:durableId="1898318907">
    <w:abstractNumId w:val="11"/>
  </w:num>
  <w:num w:numId="27" w16cid:durableId="786122876">
    <w:abstractNumId w:val="24"/>
  </w:num>
  <w:num w:numId="28" w16cid:durableId="1265067933">
    <w:abstractNumId w:val="11"/>
  </w:num>
  <w:num w:numId="29" w16cid:durableId="918903342">
    <w:abstractNumId w:val="33"/>
  </w:num>
  <w:num w:numId="30" w16cid:durableId="1644040867">
    <w:abstractNumId w:val="26"/>
  </w:num>
  <w:num w:numId="31" w16cid:durableId="1046297832">
    <w:abstractNumId w:val="41"/>
  </w:num>
  <w:num w:numId="32" w16cid:durableId="525295014">
    <w:abstractNumId w:val="35"/>
  </w:num>
  <w:num w:numId="33" w16cid:durableId="534855109">
    <w:abstractNumId w:val="17"/>
  </w:num>
  <w:num w:numId="34" w16cid:durableId="106894005">
    <w:abstractNumId w:val="28"/>
  </w:num>
  <w:num w:numId="35" w16cid:durableId="1960410855">
    <w:abstractNumId w:val="10"/>
  </w:num>
  <w:num w:numId="36" w16cid:durableId="1545218129">
    <w:abstractNumId w:val="29"/>
  </w:num>
  <w:num w:numId="37" w16cid:durableId="1688022191">
    <w:abstractNumId w:val="32"/>
  </w:num>
  <w:num w:numId="38" w16cid:durableId="1021971632">
    <w:abstractNumId w:val="27"/>
  </w:num>
  <w:num w:numId="39" w16cid:durableId="315766107">
    <w:abstractNumId w:val="40"/>
  </w:num>
  <w:num w:numId="40" w16cid:durableId="1793282815">
    <w:abstractNumId w:val="30"/>
  </w:num>
  <w:num w:numId="41" w16cid:durableId="862209657">
    <w:abstractNumId w:val="22"/>
  </w:num>
  <w:num w:numId="42" w16cid:durableId="1087924474">
    <w:abstractNumId w:val="31"/>
  </w:num>
  <w:num w:numId="43" w16cid:durableId="2065174807">
    <w:abstractNumId w:val="36"/>
  </w:num>
  <w:num w:numId="44" w16cid:durableId="441728121">
    <w:abstractNumId w:val="20"/>
  </w:num>
  <w:num w:numId="45" w16cid:durableId="62875899">
    <w:abstractNumId w:val="38"/>
  </w:num>
  <w:num w:numId="46" w16cid:durableId="46039192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0B9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D60B9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31475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A6637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63EC7"/>
    <w:rsid w:val="00771C24"/>
    <w:rsid w:val="00781863"/>
    <w:rsid w:val="00792701"/>
    <w:rsid w:val="007B2549"/>
    <w:rsid w:val="007D5836"/>
    <w:rsid w:val="007E4544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158C"/>
    <w:rsid w:val="00927C63"/>
    <w:rsid w:val="00932F50"/>
    <w:rsid w:val="0094637B"/>
    <w:rsid w:val="00955A78"/>
    <w:rsid w:val="009921B8"/>
    <w:rsid w:val="009A32EB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66247"/>
    <w:rsid w:val="00B7147D"/>
    <w:rsid w:val="00B75CFC"/>
    <w:rsid w:val="00B76AB4"/>
    <w:rsid w:val="00B853F9"/>
    <w:rsid w:val="00B91334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04C37"/>
    <w:rsid w:val="00D2343F"/>
    <w:rsid w:val="00D31AB7"/>
    <w:rsid w:val="00D50D23"/>
    <w:rsid w:val="00D512BB"/>
    <w:rsid w:val="00D53571"/>
    <w:rsid w:val="00D77B87"/>
    <w:rsid w:val="00DA3B1A"/>
    <w:rsid w:val="00DC6078"/>
    <w:rsid w:val="00DC79AD"/>
    <w:rsid w:val="00DD2075"/>
    <w:rsid w:val="00DE01D4"/>
    <w:rsid w:val="00DF2868"/>
    <w:rsid w:val="00DF7B22"/>
    <w:rsid w:val="00E003D4"/>
    <w:rsid w:val="00E21553"/>
    <w:rsid w:val="00E429BB"/>
    <w:rsid w:val="00E449C3"/>
    <w:rsid w:val="00E557A0"/>
    <w:rsid w:val="00E70676"/>
    <w:rsid w:val="00EB676D"/>
    <w:rsid w:val="00ED1E20"/>
    <w:rsid w:val="00EE456A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F8F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3D4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E003D4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E003D4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E003D4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E003D4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E003D4"/>
    <w:pPr>
      <w:numPr>
        <w:numId w:val="40"/>
      </w:numPr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E003D4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ar"/>
    <w:uiPriority w:val="10"/>
    <w:qFormat/>
    <w:rsid w:val="00E003D4"/>
    <w:pPr>
      <w:spacing w:after="480"/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03D4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3D4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qFormat/>
    <w:rsid w:val="00E003D4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E003D4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ccentuation">
    <w:name w:val="Emphasis"/>
    <w:basedOn w:val="Policepardfaut"/>
    <w:uiPriority w:val="15"/>
    <w:qFormat/>
    <w:rsid w:val="00E003D4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E003D4"/>
    <w:rPr>
      <w:rFonts w:ascii="Arial" w:eastAsiaTheme="majorEastAsia" w:hAnsi="Arial" w:cs="Arial"/>
      <w:color w:val="0F3B59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03D4"/>
    <w:rPr>
      <w:rFonts w:ascii="Arial" w:eastAsiaTheme="majorEastAsia" w:hAnsi="Arial" w:cs="Arial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003D4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003D4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003D4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E003D4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E003D4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E003D4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E003D4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E003D4"/>
    <w:rPr>
      <w:rFonts w:ascii="Times New Roman" w:hAnsi="Times New Roman" w:cs="Times New Roman"/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003D4"/>
    <w:rPr>
      <w:rFonts w:ascii="Times New Roman" w:hAnsi="Times New Roman" w:cs="Times New Roman"/>
      <w:i/>
      <w:iCs/>
      <w:color w:val="0F3B59" w:themeColor="accent1" w:themeShade="BF"/>
    </w:rPr>
  </w:style>
  <w:style w:type="character" w:styleId="lev">
    <w:name w:val="Strong"/>
    <w:basedOn w:val="Policepardfaut"/>
    <w:uiPriority w:val="22"/>
    <w:semiHidden/>
    <w:unhideWhenUsed/>
    <w:qFormat/>
    <w:rsid w:val="00E003D4"/>
    <w:rPr>
      <w:rFonts w:ascii="Times New Roman" w:hAnsi="Times New Roman" w:cs="Times New Roman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E003D4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E003D4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003D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003D4"/>
    <w:rPr>
      <w:rFonts w:ascii="Calibri" w:hAnsi="Calibri" w:cs="Calibri"/>
      <w:i/>
      <w:iCs/>
      <w:color w:val="0F3B59" w:themeColor="accent1" w:themeShade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E003D4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003D4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E003D4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unhideWhenUsed/>
    <w:qFormat/>
    <w:rsid w:val="00E003D4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003D4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003D4"/>
  </w:style>
  <w:style w:type="paragraph" w:styleId="TM1">
    <w:name w:val="toc 1"/>
    <w:basedOn w:val="Normal"/>
    <w:next w:val="Normal"/>
    <w:autoRedefine/>
    <w:uiPriority w:val="39"/>
    <w:semiHidden/>
    <w:unhideWhenUsed/>
    <w:rsid w:val="00E003D4"/>
    <w:pPr>
      <w:spacing w:after="100"/>
      <w:ind w:left="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E003D4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E003D4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E003D4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003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003D4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003D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003D4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003D4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003D4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E003D4"/>
    <w:pPr>
      <w:spacing w:after="120"/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E003D4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E003D4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03D4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03D4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3D4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3D4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003D4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E003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E003D4"/>
    <w:rPr>
      <w:rFonts w:ascii="Times New Roman" w:hAnsi="Times New Roman" w:cs="Times New Roman"/>
      <w:color w:val="731F1C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E003D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3D4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E003D4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3D4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3D4"/>
    <w:rPr>
      <w:rFonts w:ascii="Calibri" w:hAnsi="Calibri" w:cs="Calibri"/>
      <w:sz w:val="22"/>
      <w:szCs w:val="20"/>
    </w:rPr>
  </w:style>
  <w:style w:type="character" w:styleId="Mot-dise">
    <w:name w:val="Hashtag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E003D4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E003D4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onymeHTML">
    <w:name w:val="HTML Acronym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003D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003D4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E003D4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E003D4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unhideWhenUsed/>
    <w:rsid w:val="00E003D4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E003D4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E003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003D4"/>
    <w:rPr>
      <w:rFonts w:ascii="Consolas" w:hAnsi="Consolas" w:cs="Calibri"/>
      <w:sz w:val="22"/>
      <w:szCs w:val="20"/>
    </w:rPr>
  </w:style>
  <w:style w:type="character" w:styleId="Mention">
    <w:name w:val="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003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003D4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003D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E003D4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E003D4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003D4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003D4"/>
  </w:style>
  <w:style w:type="character" w:customStyle="1" w:styleId="SalutationsCar">
    <w:name w:val="Salutations Car"/>
    <w:basedOn w:val="Policepardfaut"/>
    <w:link w:val="Salutations"/>
    <w:uiPriority w:val="99"/>
    <w:semiHidden/>
    <w:rsid w:val="00E003D4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E003D4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E003D4"/>
    <w:rPr>
      <w:rFonts w:ascii="Calibri" w:hAnsi="Calibri" w:cs="Calibri"/>
    </w:rPr>
  </w:style>
  <w:style w:type="character" w:styleId="SmartHyperlink">
    <w:name w:val="Smart Hyperlink"/>
    <w:basedOn w:val="Policepardfaut"/>
    <w:uiPriority w:val="99"/>
    <w:semiHidden/>
    <w:unhideWhenUsed/>
    <w:rsid w:val="00E003D4"/>
    <w:rPr>
      <w:rFonts w:ascii="Times New Roman" w:hAnsi="Times New Roman" w:cs="Times New Roman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E003D4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E003D4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E003D4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E003D4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E003D4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003D4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003D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003D4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003D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003D4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003D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003D4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003D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003D4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003D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003D4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E003D4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003D4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E003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E003D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003D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003D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003D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003D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E003D4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003D4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003D4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003D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E003D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003D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003D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003D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003D4"/>
    <w:pPr>
      <w:spacing w:after="120"/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E003D4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E003D4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E003D4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E003D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E003D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E003D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E003D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E003D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E003D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E003D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E003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E003D4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E003D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E003D4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003D4"/>
  </w:style>
  <w:style w:type="paragraph" w:styleId="Retraitnormal">
    <w:name w:val="Normal Indent"/>
    <w:basedOn w:val="Normal"/>
    <w:uiPriority w:val="99"/>
    <w:semiHidden/>
    <w:unhideWhenUsed/>
    <w:rsid w:val="00E003D4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E003D4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E003D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E003D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E003D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003D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003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003D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003D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003D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003D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003D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003D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003D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003D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E003D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003D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00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003D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003D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003D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003D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E003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E003D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E003D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003D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003D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003D4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E003D4"/>
    <w:pPr>
      <w:spacing w:after="0"/>
      <w:ind w:left="0"/>
    </w:pPr>
  </w:style>
  <w:style w:type="table" w:styleId="Tableauprofessionnel">
    <w:name w:val="Table Professional"/>
    <w:basedOn w:val="TableauNormal"/>
    <w:uiPriority w:val="99"/>
    <w:semiHidden/>
    <w:unhideWhenUsed/>
    <w:rsid w:val="00E003D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E003D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E003D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E003D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E003D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003D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E00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E003D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003D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003D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E003D4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E003D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E003D4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E003D4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E003D4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E003D4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E003D4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E003D4"/>
    <w:pPr>
      <w:spacing w:after="100"/>
      <w:ind w:left="1680"/>
    </w:pPr>
  </w:style>
  <w:style w:type="character" w:customStyle="1" w:styleId="DateCar">
    <w:name w:val="Date Car"/>
    <w:basedOn w:val="Policepardfaut"/>
    <w:link w:val="Date"/>
    <w:uiPriority w:val="10"/>
    <w:rsid w:val="00E003D4"/>
    <w:rPr>
      <w:rFonts w:ascii="Calibri" w:hAnsi="Calibri" w:cs="Calibri"/>
    </w:rPr>
  </w:style>
  <w:style w:type="paragraph" w:customStyle="1" w:styleId="Participants">
    <w:name w:val="Participants"/>
    <w:basedOn w:val="Normal"/>
    <w:qFormat/>
    <w:rsid w:val="00E003D4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hyperlink" Target="https://www.infomaniak.com/fr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baserow.io/public/gallery/ufQOorUxMGxBLExuQyJsRzRkj1ie85liilCEELjor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ramalibre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sv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arnet\AppData\Roaming\Microsoft\Templates\Ordre%20du%20jour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8C36F6-B935-447C-8248-8544C8D5E4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Ordre du jour Suite rose.dotx</Template>
  <TotalTime>0</TotalTime>
  <Pages>2</Pages>
  <Words>302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2026-01-21T14:20:00Z</dcterms:created>
  <dcterms:modified xsi:type="dcterms:W3CDTF">2026-01-21T14:20:00Z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