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6A90A9" w14:textId="77777777" w:rsidR="00D37F5C" w:rsidRDefault="00D37F5C" w:rsidP="00F25288">
      <w:pPr>
        <w:pStyle w:val="Titre1"/>
        <w:jc w:val="left"/>
      </w:pPr>
    </w:p>
    <w:p w14:paraId="5FC51F39" w14:textId="62DB26C0" w:rsidR="00F25288" w:rsidRDefault="00F25288" w:rsidP="00F25288">
      <w:pPr>
        <w:pStyle w:val="Titre1"/>
        <w:jc w:val="left"/>
      </w:pPr>
      <w:r>
        <w:t>Avant de vous lancer</w:t>
      </w:r>
    </w:p>
    <w:p w14:paraId="39B149FC" w14:textId="372F1000" w:rsidR="00F25288" w:rsidRDefault="00F25288" w:rsidP="00F25288">
      <w:pPr>
        <w:ind w:left="0"/>
      </w:pPr>
      <w:r>
        <w:t>Préparez votre projet : choisissez vos photos, classez les dans l’ordre dans lequel vous souhaitez les voir apparaître sur votre projet (le cas échéant) et rangez les dans un dossier dédié.</w:t>
      </w:r>
    </w:p>
    <w:p w14:paraId="23858F77" w14:textId="593E430C" w:rsidR="00F25288" w:rsidRPr="00F5521A" w:rsidRDefault="00F25288" w:rsidP="00F25288">
      <w:pPr>
        <w:ind w:left="0"/>
      </w:pPr>
      <w:r w:rsidRPr="00F5521A">
        <w:t xml:space="preserve">Pensez au droit d’auteur </w:t>
      </w:r>
      <w:r w:rsidR="00386ADF" w:rsidRPr="00F5521A">
        <w:t xml:space="preserve">(n’utilisez que des photos dont vous êtes propriétaires ou pour lesquelles vous êtes certains d’avoir l’autorisation d’utilisation) </w:t>
      </w:r>
      <w:r w:rsidRPr="00F5521A">
        <w:t>et au droit à l’image</w:t>
      </w:r>
      <w:r w:rsidR="00386ADF" w:rsidRPr="00F5521A">
        <w:t xml:space="preserve"> (</w:t>
      </w:r>
      <w:r w:rsidR="00F5521A">
        <w:t xml:space="preserve">Consentement des personnes présentes sur les photos – ou de leur responsable légal </w:t>
      </w:r>
      <w:r w:rsidR="00386ADF" w:rsidRPr="00F5521A">
        <w:t>pour les mineurs)</w:t>
      </w:r>
      <w:r w:rsidRPr="00F5521A">
        <w:t>.</w:t>
      </w:r>
      <w:r w:rsidR="00C55F3F" w:rsidRPr="00F5521A">
        <w:t xml:space="preserve"> </w:t>
      </w:r>
    </w:p>
    <w:p w14:paraId="69C2C7C5" w14:textId="6520AE83" w:rsidR="00902C0E" w:rsidRDefault="000E7D18" w:rsidP="000E7D18">
      <w:pPr>
        <w:pStyle w:val="Titre1"/>
        <w:numPr>
          <w:ilvl w:val="0"/>
          <w:numId w:val="45"/>
        </w:numPr>
        <w:jc w:val="left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A79E1F5" wp14:editId="68C85AB9">
            <wp:simplePos x="0" y="0"/>
            <wp:positionH relativeFrom="column">
              <wp:posOffset>4008120</wp:posOffset>
            </wp:positionH>
            <wp:positionV relativeFrom="paragraph">
              <wp:posOffset>238760</wp:posOffset>
            </wp:positionV>
            <wp:extent cx="255270" cy="255270"/>
            <wp:effectExtent l="0" t="0" r="0" b="0"/>
            <wp:wrapTight wrapText="bothSides">
              <wp:wrapPolygon edited="0">
                <wp:start x="3224" y="0"/>
                <wp:lineTo x="0" y="19343"/>
                <wp:lineTo x="19343" y="19343"/>
                <wp:lineTo x="14507" y="0"/>
                <wp:lineTo x="3224" y="0"/>
              </wp:wrapPolygon>
            </wp:wrapTight>
            <wp:docPr id="3" name="Graphique 3" descr="Utilisateur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que 3" descr="Utilisateur contour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2C0E">
        <w:t>Créez votre compte</w:t>
      </w:r>
    </w:p>
    <w:p w14:paraId="086ABA4E" w14:textId="1688F252" w:rsidR="000E7D18" w:rsidRDefault="000E7D18" w:rsidP="000E7D18">
      <w:pPr>
        <w:ind w:left="360"/>
      </w:pPr>
      <w:r>
        <w:t xml:space="preserve">Cliquez sur « mon compte », « mon espace » ou le </w:t>
      </w:r>
      <w:proofErr w:type="gramStart"/>
      <w:r>
        <w:t>symbole  puis</w:t>
      </w:r>
      <w:proofErr w:type="gramEnd"/>
      <w:r>
        <w:t xml:space="preserve"> sur « </w:t>
      </w:r>
      <w:r w:rsidR="003441E9">
        <w:t>inscrivez-vous</w:t>
      </w:r>
      <w:r>
        <w:t> » « je m’inscris » ou « s’inscrire ». Complétez enfin le formulaire qui s’affiche.</w:t>
      </w:r>
    </w:p>
    <w:p w14:paraId="1EC4FFB2" w14:textId="536278FC" w:rsidR="003441E9" w:rsidRDefault="003441E9" w:rsidP="000E7D18">
      <w:pPr>
        <w:ind w:left="360"/>
      </w:pPr>
      <w:r>
        <w:t>Créer votre compte vous permettra d’enregistrer vos projets, d’y revenir pour les modifier, de retrouver vos commandes passées, etc.</w:t>
      </w:r>
    </w:p>
    <w:p w14:paraId="03C83551" w14:textId="087DD380" w:rsidR="003441E9" w:rsidRDefault="003441E9" w:rsidP="000E7D18">
      <w:pPr>
        <w:ind w:left="360"/>
      </w:pPr>
      <w:r>
        <w:rPr>
          <w:noProof/>
        </w:rPr>
        <w:drawing>
          <wp:inline distT="0" distB="0" distL="0" distR="0" wp14:anchorId="5E278F91" wp14:editId="14371E0E">
            <wp:extent cx="5601970" cy="3151036"/>
            <wp:effectExtent l="0" t="0" r="0" b="0"/>
            <wp:docPr id="1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2560" cy="315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114E0" w14:textId="75EE7399" w:rsidR="00902C0E" w:rsidRDefault="00902C0E" w:rsidP="003441E9">
      <w:pPr>
        <w:pStyle w:val="Titre1"/>
        <w:numPr>
          <w:ilvl w:val="0"/>
          <w:numId w:val="45"/>
        </w:numPr>
        <w:jc w:val="left"/>
      </w:pPr>
      <w:r>
        <w:t>Téléversez vos photos</w:t>
      </w:r>
    </w:p>
    <w:p w14:paraId="57D59F94" w14:textId="6D3A99DA" w:rsidR="003441E9" w:rsidRDefault="003441E9" w:rsidP="003441E9">
      <w:r>
        <w:t>Téléverser, c’est déposer sur un service en ligne des documents provenant de votre ordinateur, smartphone, tablette, ou tout autre matériel.</w:t>
      </w:r>
    </w:p>
    <w:p w14:paraId="7C2D330F" w14:textId="0D99DF04" w:rsidR="00BF39C1" w:rsidRDefault="00BF39C1" w:rsidP="003441E9">
      <w:r>
        <w:t>Cliquez sur « ajouter des photos » ou « sélectionner depuis l’ordinateur »</w:t>
      </w:r>
      <w:r w:rsidR="00E31CBB">
        <w:t>, puis sélectionnez les photos à intégrer à votre projet</w:t>
      </w:r>
      <w:r w:rsidR="00C55F3F">
        <w:t>, avant de valider.</w:t>
      </w:r>
    </w:p>
    <w:p w14:paraId="630D4FA1" w14:textId="6444B53F" w:rsidR="00C55F3F" w:rsidRPr="00C55F3F" w:rsidRDefault="005F3E8A" w:rsidP="00C55F3F">
      <w:pPr>
        <w:pStyle w:val="Paragraphedeliste"/>
        <w:rPr>
          <w:rStyle w:val="Accentuation"/>
        </w:rPr>
      </w:pPr>
      <w:r>
        <w:rPr>
          <w:rFonts w:ascii="Times New Roman" w:hAnsi="Times New Roman" w:cs="Times New Roman"/>
          <w:iCs/>
          <w:noProof/>
          <w:color w:val="595959" w:themeColor="text1" w:themeTint="A6"/>
        </w:rPr>
        <w:drawing>
          <wp:anchor distT="0" distB="0" distL="114300" distR="114300" simplePos="0" relativeHeight="251659264" behindDoc="1" locked="0" layoutInCell="1" allowOverlap="1" wp14:anchorId="3AEA0D3A" wp14:editId="0D655424">
            <wp:simplePos x="0" y="0"/>
            <wp:positionH relativeFrom="column">
              <wp:posOffset>457200</wp:posOffset>
            </wp:positionH>
            <wp:positionV relativeFrom="paragraph">
              <wp:posOffset>1270</wp:posOffset>
            </wp:positionV>
            <wp:extent cx="358140" cy="358140"/>
            <wp:effectExtent l="0" t="0" r="0" b="3810"/>
            <wp:wrapTight wrapText="bothSides">
              <wp:wrapPolygon edited="0">
                <wp:start x="5745" y="0"/>
                <wp:lineTo x="3447" y="4596"/>
                <wp:lineTo x="3447" y="11489"/>
                <wp:lineTo x="6894" y="20681"/>
                <wp:lineTo x="13787" y="20681"/>
                <wp:lineTo x="17234" y="14936"/>
                <wp:lineTo x="17234" y="4596"/>
                <wp:lineTo x="13787" y="0"/>
                <wp:lineTo x="5745" y="0"/>
              </wp:wrapPolygon>
            </wp:wrapTight>
            <wp:docPr id="14" name="Graphique 14" descr="Ampoule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phique 14" descr="Ampoule contour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F3F" w:rsidRPr="00C55F3F">
        <w:rPr>
          <w:rStyle w:val="Accentuation"/>
        </w:rPr>
        <w:t>Astuce : appuyer sur la touche « ctrl » et la touche « A » en même temps vous permettra de sélectionner tous les éléments d’un dossier.</w:t>
      </w:r>
    </w:p>
    <w:p w14:paraId="4F4FDC4A" w14:textId="77777777" w:rsidR="00F25288" w:rsidRDefault="00F25288" w:rsidP="003441E9"/>
    <w:p w14:paraId="3286BC31" w14:textId="3B2210B4" w:rsidR="003441E9" w:rsidRDefault="00902C0E" w:rsidP="00BB7BCC">
      <w:pPr>
        <w:pStyle w:val="Titre1"/>
        <w:numPr>
          <w:ilvl w:val="0"/>
          <w:numId w:val="45"/>
        </w:numPr>
        <w:jc w:val="left"/>
      </w:pPr>
      <w:r>
        <w:lastRenderedPageBreak/>
        <w:t>Créez votre cadeau</w:t>
      </w:r>
    </w:p>
    <w:p w14:paraId="24E791D9" w14:textId="5E12F069" w:rsidR="00BB7BCC" w:rsidRDefault="00E464ED" w:rsidP="00E464ED">
      <w:r>
        <w:rPr>
          <w:noProof/>
        </w:rPr>
        <w:drawing>
          <wp:inline distT="0" distB="0" distL="0" distR="0" wp14:anchorId="60CDC65D" wp14:editId="469BB246">
            <wp:extent cx="6188710" cy="3481070"/>
            <wp:effectExtent l="0" t="0" r="2540" b="5080"/>
            <wp:docPr id="16" name="Graphiqu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DC2D7" w14:textId="28A13008" w:rsidR="00E464ED" w:rsidRDefault="00E464ED" w:rsidP="00E464ED">
      <w:r>
        <w:rPr>
          <w:noProof/>
        </w:rPr>
        <w:drawing>
          <wp:inline distT="0" distB="0" distL="0" distR="0" wp14:anchorId="055D5F4C" wp14:editId="72119C2C">
            <wp:extent cx="6188710" cy="3481070"/>
            <wp:effectExtent l="0" t="0" r="2540" b="5080"/>
            <wp:docPr id="17" name="Graphiqu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C7A0C" w14:textId="3EFD55A7" w:rsidR="00E464ED" w:rsidRDefault="00E464ED" w:rsidP="00E464ED">
      <w:r>
        <w:rPr>
          <w:noProof/>
        </w:rPr>
        <w:lastRenderedPageBreak/>
        <w:drawing>
          <wp:inline distT="0" distB="0" distL="0" distR="0" wp14:anchorId="12CCECB2" wp14:editId="651A5A0B">
            <wp:extent cx="6188710" cy="3481070"/>
            <wp:effectExtent l="0" t="0" r="2540" b="5080"/>
            <wp:docPr id="18" name="Graphiqu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BB299" w14:textId="76816B3A" w:rsidR="00E464ED" w:rsidRDefault="00E464ED" w:rsidP="00E464ED">
      <w:r>
        <w:rPr>
          <w:noProof/>
        </w:rPr>
        <w:drawing>
          <wp:inline distT="0" distB="0" distL="0" distR="0" wp14:anchorId="02260270" wp14:editId="53622063">
            <wp:extent cx="6188710" cy="3481070"/>
            <wp:effectExtent l="0" t="0" r="2540" b="5080"/>
            <wp:docPr id="20" name="Graphiqu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B742C" w14:textId="0E8FF3BF" w:rsidR="00E464ED" w:rsidRDefault="00E464ED" w:rsidP="00E464ED"/>
    <w:p w14:paraId="536B4E90" w14:textId="77777777" w:rsidR="00BB7BCC" w:rsidRDefault="00BB7BCC" w:rsidP="00BB7BCC">
      <w:pPr>
        <w:pStyle w:val="Titre1"/>
        <w:jc w:val="left"/>
      </w:pPr>
    </w:p>
    <w:p w14:paraId="46956D61" w14:textId="0DB503DA" w:rsidR="00902C0E" w:rsidRDefault="00902C0E" w:rsidP="00386ADF">
      <w:pPr>
        <w:pStyle w:val="Titre1"/>
        <w:numPr>
          <w:ilvl w:val="0"/>
          <w:numId w:val="45"/>
        </w:numPr>
        <w:jc w:val="left"/>
      </w:pPr>
      <w:r>
        <w:t>Procédez au paiement</w:t>
      </w:r>
    </w:p>
    <w:p w14:paraId="510C9447" w14:textId="452305DF" w:rsidR="00E3318A" w:rsidRDefault="00386ADF" w:rsidP="00C55F3F">
      <w:pPr>
        <w:ind w:left="0"/>
      </w:pPr>
      <w:r>
        <w:rPr>
          <w:noProof/>
        </w:rPr>
        <w:drawing>
          <wp:inline distT="0" distB="0" distL="0" distR="0" wp14:anchorId="6C640C0B" wp14:editId="38CA54C6">
            <wp:extent cx="6188710" cy="3481070"/>
            <wp:effectExtent l="0" t="0" r="2540" b="5080"/>
            <wp:docPr id="21" name="Graphiqu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522F6" w14:textId="4B8642B7" w:rsidR="00386ADF" w:rsidRDefault="00386ADF" w:rsidP="00C55F3F">
      <w:pPr>
        <w:ind w:left="0"/>
      </w:pPr>
      <w:r>
        <w:rPr>
          <w:noProof/>
        </w:rPr>
        <w:drawing>
          <wp:inline distT="0" distB="0" distL="0" distR="0" wp14:anchorId="7B8BEC10" wp14:editId="71CCCACC">
            <wp:extent cx="6188710" cy="3481070"/>
            <wp:effectExtent l="0" t="0" r="2540" b="5080"/>
            <wp:docPr id="22" name="Graphiqu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BDD38" w14:textId="7B72217D" w:rsidR="00F5521A" w:rsidRPr="009B4190" w:rsidRDefault="00F5521A" w:rsidP="00F5521A">
      <w:pPr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7BBEC1" wp14:editId="4EAD8A81">
                <wp:simplePos x="0" y="0"/>
                <wp:positionH relativeFrom="column">
                  <wp:posOffset>60960</wp:posOffset>
                </wp:positionH>
                <wp:positionV relativeFrom="paragraph">
                  <wp:posOffset>13335</wp:posOffset>
                </wp:positionV>
                <wp:extent cx="6457296" cy="906780"/>
                <wp:effectExtent l="0" t="0" r="20320" b="2667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296" cy="90678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404BED" w14:textId="6903FA1D" w:rsidR="00F5521A" w:rsidRDefault="00F5521A" w:rsidP="00F5521A">
                            <w:pPr>
                              <w:spacing w:after="0" w:line="240" w:lineRule="auto"/>
                              <w:ind w:left="0"/>
                              <w:rPr>
                                <w:color w:val="5C2D34" w:themeColor="accent4" w:themeShade="80"/>
                              </w:rPr>
                            </w:pPr>
                            <w:r w:rsidRPr="00F5521A">
                              <w:rPr>
                                <w:color w:val="5C2D34" w:themeColor="accent4" w:themeShade="80"/>
                              </w:rPr>
                              <w:t>D’autres sites de création</w:t>
                            </w:r>
                            <w:r w:rsidR="005C20E7">
                              <w:rPr>
                                <w:color w:val="5C2D34" w:themeColor="accent4" w:themeShade="80"/>
                              </w:rPr>
                              <w:t>s</w:t>
                            </w:r>
                            <w:r w:rsidRPr="00F5521A">
                              <w:rPr>
                                <w:color w:val="5C2D34" w:themeColor="accent4" w:themeShade="80"/>
                              </w:rPr>
                              <w:t xml:space="preserve"> personnalisées : </w:t>
                            </w:r>
                          </w:p>
                          <w:p w14:paraId="6CE84B7A" w14:textId="77FE25DC" w:rsidR="00F5521A" w:rsidRPr="00F5521A" w:rsidRDefault="00F5521A" w:rsidP="00F5521A">
                            <w:pPr>
                              <w:pStyle w:val="Paragraphedeliste"/>
                              <w:numPr>
                                <w:ilvl w:val="0"/>
                                <w:numId w:val="46"/>
                              </w:numPr>
                              <w:spacing w:after="0" w:line="240" w:lineRule="auto"/>
                              <w:rPr>
                                <w:color w:val="5C2D34" w:themeColor="accent4" w:themeShade="80"/>
                              </w:rPr>
                            </w:pPr>
                            <w:r>
                              <w:rPr>
                                <w:color w:val="5C2D34" w:themeColor="accent4" w:themeShade="80"/>
                              </w:rPr>
                              <w:t>Petitcube.fr</w:t>
                            </w:r>
                            <w:r>
                              <w:rPr>
                                <w:color w:val="5C2D34" w:themeColor="accent4" w:themeShade="80"/>
                              </w:rPr>
                              <w:tab/>
                            </w:r>
                            <w:r>
                              <w:rPr>
                                <w:color w:val="5C2D34" w:themeColor="accent4" w:themeShade="80"/>
                              </w:rPr>
                              <w:tab/>
                              <w:t>-      cheerz.com</w:t>
                            </w:r>
                            <w:r>
                              <w:rPr>
                                <w:color w:val="5C2D34" w:themeColor="accent4" w:themeShade="80"/>
                              </w:rPr>
                              <w:tab/>
                            </w:r>
                            <w:r>
                              <w:rPr>
                                <w:color w:val="5C2D34" w:themeColor="accent4" w:themeShade="80"/>
                              </w:rPr>
                              <w:tab/>
                              <w:t>-     vistaprint.fr</w:t>
                            </w:r>
                          </w:p>
                          <w:p w14:paraId="7A8D2D37" w14:textId="7542BF4B" w:rsidR="00F5521A" w:rsidRPr="00F5521A" w:rsidRDefault="00F5521A" w:rsidP="00F5521A">
                            <w:pPr>
                              <w:pStyle w:val="Paragraphedeliste"/>
                              <w:numPr>
                                <w:ilvl w:val="0"/>
                                <w:numId w:val="46"/>
                              </w:numPr>
                              <w:spacing w:after="0" w:line="240" w:lineRule="auto"/>
                              <w:rPr>
                                <w:color w:val="5C2D34" w:themeColor="accent4" w:themeShade="80"/>
                              </w:rPr>
                            </w:pPr>
                            <w:r>
                              <w:rPr>
                                <w:color w:val="5C2D34" w:themeColor="accent4" w:themeShade="80"/>
                              </w:rPr>
                              <w:t>Lalalab.com</w:t>
                            </w:r>
                            <w:r>
                              <w:rPr>
                                <w:color w:val="5C2D34" w:themeColor="accent4" w:themeShade="80"/>
                              </w:rPr>
                              <w:tab/>
                            </w:r>
                            <w:r>
                              <w:rPr>
                                <w:color w:val="5C2D34" w:themeColor="accent4" w:themeShade="80"/>
                              </w:rPr>
                              <w:tab/>
                              <w:t>-      canva.com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7BBEC1" id="Rectangle 23" o:spid="_x0000_s1026" style="position:absolute;margin-left:4.8pt;margin-top:1.05pt;width:508.45pt;height:71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" fillcolor="#f2e0e8 [662]" strokecolor="#e0bfc4 [1303]" strokeweight="2pt">
                <v:textbox>
                  <w:txbxContent>
                    <w:p w14:paraId="45404BED" w14:textId="6903FA1D" w:rsidR="00F5521A" w:rsidRDefault="00F5521A" w:rsidP="00F5521A">
                      <w:pPr>
                        <w:spacing w:after="0" w:line="240" w:lineRule="auto"/>
                        <w:ind w:left="0"/>
                        <w:rPr>
                          <w:color w:val="5C2D34" w:themeColor="accent4" w:themeShade="80"/>
                        </w:rPr>
                      </w:pPr>
                      <w:r w:rsidRPr="00F5521A">
                        <w:rPr>
                          <w:color w:val="5C2D34" w:themeColor="accent4" w:themeShade="80"/>
                        </w:rPr>
                        <w:t>D’autres sites de création</w:t>
                      </w:r>
                      <w:r w:rsidR="005C20E7">
                        <w:rPr>
                          <w:color w:val="5C2D34" w:themeColor="accent4" w:themeShade="80"/>
                        </w:rPr>
                        <w:t>s</w:t>
                      </w:r>
                      <w:r w:rsidRPr="00F5521A">
                        <w:rPr>
                          <w:color w:val="5C2D34" w:themeColor="accent4" w:themeShade="80"/>
                        </w:rPr>
                        <w:t xml:space="preserve"> personnalisées : </w:t>
                      </w:r>
                    </w:p>
                    <w:p w14:paraId="6CE84B7A" w14:textId="77FE25DC" w:rsidR="00F5521A" w:rsidRPr="00F5521A" w:rsidRDefault="00F5521A" w:rsidP="00F5521A">
                      <w:pPr>
                        <w:pStyle w:val="Paragraphedeliste"/>
                        <w:numPr>
                          <w:ilvl w:val="0"/>
                          <w:numId w:val="46"/>
                        </w:numPr>
                        <w:spacing w:after="0" w:line="240" w:lineRule="auto"/>
                        <w:rPr>
                          <w:color w:val="5C2D34" w:themeColor="accent4" w:themeShade="80"/>
                        </w:rPr>
                      </w:pPr>
                      <w:r>
                        <w:rPr>
                          <w:color w:val="5C2D34" w:themeColor="accent4" w:themeShade="80"/>
                        </w:rPr>
                        <w:t>Petitcube.fr</w:t>
                      </w:r>
                      <w:r>
                        <w:rPr>
                          <w:color w:val="5C2D34" w:themeColor="accent4" w:themeShade="80"/>
                        </w:rPr>
                        <w:tab/>
                      </w:r>
                      <w:r>
                        <w:rPr>
                          <w:color w:val="5C2D34" w:themeColor="accent4" w:themeShade="80"/>
                        </w:rPr>
                        <w:tab/>
                        <w:t>-      cheerz.com</w:t>
                      </w:r>
                      <w:r>
                        <w:rPr>
                          <w:color w:val="5C2D34" w:themeColor="accent4" w:themeShade="80"/>
                        </w:rPr>
                        <w:tab/>
                      </w:r>
                      <w:r>
                        <w:rPr>
                          <w:color w:val="5C2D34" w:themeColor="accent4" w:themeShade="80"/>
                        </w:rPr>
                        <w:tab/>
                        <w:t>-     vistaprint.fr</w:t>
                      </w:r>
                    </w:p>
                    <w:p w14:paraId="7A8D2D37" w14:textId="7542BF4B" w:rsidR="00F5521A" w:rsidRPr="00F5521A" w:rsidRDefault="00F5521A" w:rsidP="00F5521A">
                      <w:pPr>
                        <w:pStyle w:val="Paragraphedeliste"/>
                        <w:numPr>
                          <w:ilvl w:val="0"/>
                          <w:numId w:val="46"/>
                        </w:numPr>
                        <w:spacing w:after="0" w:line="240" w:lineRule="auto"/>
                        <w:rPr>
                          <w:color w:val="5C2D34" w:themeColor="accent4" w:themeShade="80"/>
                        </w:rPr>
                      </w:pPr>
                      <w:r>
                        <w:rPr>
                          <w:color w:val="5C2D34" w:themeColor="accent4" w:themeShade="80"/>
                        </w:rPr>
                        <w:t>Lalalab.com</w:t>
                      </w:r>
                      <w:r>
                        <w:rPr>
                          <w:color w:val="5C2D34" w:themeColor="accent4" w:themeShade="80"/>
                        </w:rPr>
                        <w:tab/>
                      </w:r>
                      <w:r>
                        <w:rPr>
                          <w:color w:val="5C2D34" w:themeColor="accent4" w:themeShade="80"/>
                        </w:rPr>
                        <w:tab/>
                        <w:t>-      canva.com</w:t>
                      </w:r>
                    </w:p>
                  </w:txbxContent>
                </v:textbox>
              </v:rect>
            </w:pict>
          </mc:Fallback>
        </mc:AlternateContent>
      </w:r>
    </w:p>
    <w:sectPr w:rsidR="00F5521A" w:rsidRPr="009B4190" w:rsidSect="009B4190">
      <w:headerReference w:type="default" r:id="rId30"/>
      <w:footerReference w:type="default" r:id="rId31"/>
      <w:pgSz w:w="11906" w:h="16838" w:code="9"/>
      <w:pgMar w:top="1701" w:right="1080" w:bottom="720" w:left="1080" w:header="45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16A151" w14:textId="77777777" w:rsidR="001D60B9" w:rsidRDefault="001D60B9" w:rsidP="001E7D29">
      <w:pPr>
        <w:spacing w:after="0" w:line="240" w:lineRule="auto"/>
      </w:pPr>
      <w:r>
        <w:separator/>
      </w:r>
    </w:p>
  </w:endnote>
  <w:endnote w:type="continuationSeparator" w:id="0">
    <w:p w14:paraId="1750AFDB" w14:textId="77777777" w:rsidR="001D60B9" w:rsidRDefault="001D60B9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64F7D" w14:textId="3F12E1FD" w:rsidR="009B4190" w:rsidRDefault="009B4190">
    <w:pPr>
      <w:pStyle w:val="Pieddepage"/>
    </w:pPr>
    <w:r>
      <w:fldChar w:fldCharType="begin"/>
    </w:r>
    <w:r>
      <w:instrText xml:space="preserve"> TIME \@ "MMM-yy" </w:instrText>
    </w:r>
    <w:r>
      <w:fldChar w:fldCharType="separate"/>
    </w:r>
    <w:r w:rsidR="005C20E7">
      <w:rPr>
        <w:noProof/>
      </w:rPr>
      <w:t>sept.-22</w:t>
    </w:r>
    <w:r>
      <w:fldChar w:fldCharType="end"/>
    </w:r>
    <w:r>
      <w:t xml:space="preserve"> – Conseillère numérique Pléneuf-Val-André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9A71C8" w14:textId="77777777" w:rsidR="001D60B9" w:rsidRDefault="001D60B9" w:rsidP="001E7D29">
      <w:pPr>
        <w:spacing w:after="0" w:line="240" w:lineRule="auto"/>
      </w:pPr>
      <w:r>
        <w:separator/>
      </w:r>
    </w:p>
  </w:footnote>
  <w:footnote w:type="continuationSeparator" w:id="0">
    <w:p w14:paraId="3C52E83F" w14:textId="77777777" w:rsidR="001D60B9" w:rsidRDefault="001D60B9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AEE61" w14:textId="047751E6" w:rsidR="00066754" w:rsidRPr="00E003D4" w:rsidRDefault="009B4190" w:rsidP="00015440">
    <w:pPr>
      <w:pStyle w:val="En-tte"/>
      <w:rPr>
        <w:lang w:val="fr-FR"/>
      </w:rPr>
    </w:pPr>
    <w:r w:rsidRPr="009B4190">
      <w:rPr>
        <w:noProof/>
        <w:lang w:val="fr-FR" w:bidi="fr-FR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24D34DCD" wp14:editId="3625CAA0">
              <wp:simplePos x="0" y="0"/>
              <wp:positionH relativeFrom="column">
                <wp:posOffset>-137160</wp:posOffset>
              </wp:positionH>
              <wp:positionV relativeFrom="paragraph">
                <wp:posOffset>-181613</wp:posOffset>
              </wp:positionV>
              <wp:extent cx="6842760" cy="358140"/>
              <wp:effectExtent l="0" t="0" r="0" b="381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42760" cy="3581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59D0C3" w14:textId="677EBF21" w:rsidR="009B4190" w:rsidRPr="009B4190" w:rsidRDefault="009B4190" w:rsidP="009B4190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</w:rPr>
                          </w:pPr>
                          <w:r w:rsidRPr="009B4190">
                            <w:rPr>
                              <w:b/>
                              <w:bCs/>
                              <w:color w:val="FFFFFF" w:themeColor="background1"/>
                            </w:rPr>
                            <w:t>Créer ses cadeaux personnalisés – fiche résumé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D34DCD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7" type="#_x0000_t202" style="position:absolute;margin-left:-10.8pt;margin-top:-14.3pt;width:538.8pt;height:28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" filled="f" stroked="f">
              <v:textbox>
                <w:txbxContent>
                  <w:p w14:paraId="3E59D0C3" w14:textId="677EBF21" w:rsidR="009B4190" w:rsidRPr="009B4190" w:rsidRDefault="009B4190" w:rsidP="009B4190">
                    <w:pPr>
                      <w:jc w:val="right"/>
                      <w:rPr>
                        <w:b/>
                        <w:bCs/>
                        <w:color w:val="FFFFFF" w:themeColor="background1"/>
                      </w:rPr>
                    </w:pPr>
                    <w:r w:rsidRPr="009B4190">
                      <w:rPr>
                        <w:b/>
                        <w:bCs/>
                        <w:color w:val="FFFFFF" w:themeColor="background1"/>
                      </w:rPr>
                      <w:t>Créer ses cadeaux personnalisés – fiche résumé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63E0F" w:rsidRPr="00E003D4">
      <w:rPr>
        <w:noProof/>
        <w:lang w:val="fr-FR" w:bidi="fr-FR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46CF9991" wp14:editId="3DB85F82">
              <wp:simplePos x="0" y="0"/>
              <wp:positionH relativeFrom="column">
                <wp:posOffset>-1112520</wp:posOffset>
              </wp:positionH>
              <wp:positionV relativeFrom="paragraph">
                <wp:posOffset>-2315210</wp:posOffset>
              </wp:positionV>
              <wp:extent cx="8005465" cy="13496290"/>
              <wp:effectExtent l="0" t="0" r="0" b="0"/>
              <wp:wrapNone/>
              <wp:docPr id="12" name="Groupe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05465" cy="13496290"/>
                        <a:chOff x="0" y="-693420"/>
                        <a:chExt cx="8005465" cy="13496290"/>
                      </a:xfrm>
                    </wpg:grpSpPr>
                    <wps:wsp>
                      <wps:cNvPr id="1" name="Forme libre : Forme 10"/>
                      <wps:cNvSpPr/>
                      <wps:spPr>
                        <a:xfrm rot="10800000" flipH="1">
                          <a:off x="0" y="-69342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orme libre : Form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5275" y="-245745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/>
                      <wps:cNvSpPr/>
                      <wps:spPr>
                        <a:xfrm flipV="1">
                          <a:off x="2390775" y="1341120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orme libre : Forme 10"/>
                      <wps:cNvSpPr/>
                      <wps:spPr>
                        <a:xfrm rot="10800000" flipH="1" flipV="1">
                          <a:off x="567690" y="2590800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Forme libre : Forme 10"/>
                      <wps:cNvSpPr/>
                      <wps:spPr>
                        <a:xfrm rot="10800000" flipH="1" flipV="1">
                          <a:off x="5695950" y="10610850"/>
                          <a:ext cx="2221865" cy="219202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orme libre : Form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5934075" y="10906125"/>
                          <a:ext cx="1696720" cy="167449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Forme libre : Forme 10"/>
                      <wps:cNvSpPr/>
                      <wps:spPr>
                        <a:xfrm rot="10800000" flipH="1" flipV="1">
                          <a:off x="3590925" y="1392555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orme libre : Forme 10"/>
                      <wps:cNvSpPr/>
                      <wps:spPr>
                        <a:xfrm rot="10800000" flipH="1" flipV="1">
                          <a:off x="3629025" y="2106930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Forme libre : Forme 10"/>
                      <wps:cNvSpPr/>
                      <wps:spPr>
                        <a:xfrm rot="10800000" flipH="1" flipV="1">
                          <a:off x="7019925" y="10753725"/>
                          <a:ext cx="687070" cy="6781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orme libre : Forme 10"/>
                      <wps:cNvSpPr/>
                      <wps:spPr>
                        <a:xfrm rot="10800000" flipH="1" flipV="1">
                          <a:off x="6677025" y="10458450"/>
                          <a:ext cx="342265" cy="3384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C1EF817" id="Groupe 3" o:spid="_x0000_s1026" style="position:absolute;margin-left:-87.6pt;margin-top:-182.3pt;width:630.35pt;height:1062.7pt;z-index:-251656192;mso-width-relative:margin;mso-height-relative:margin" coordorigin=",-6934" coordsize="80054,134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">
              <v:shape id="Forme libre : Forme 10" o:spid="_x0000_s1027" style="position:absolute;top:-6934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 18" o:spid="_x0000_s1028" style="position:absolute;left:2952;top:-2457;width:32269;height:2877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07;top:13411;width:56147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" fillcolor="#9a4168 [2406]" stroked="f" strokeweight="2pt"/>
              <v:shape id="Forme libre : Forme 10" o:spid="_x0000_s1030" style="position:absolute;left:5676;top:25908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 10" o:spid="_x0000_s1031" style="position:absolute;left:56959;top:106108;width:22219;height:2192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3107f" color2="#9a4168 [2406]" o:opacity2=".25" focusposition="1" focussize="" focus="100%" type="gradientRadial"/>
                <v:stroke joinstyle="miter"/>
                <v:path arrowok="t" o:connecttype="custom" o:connectlocs="1207967,2180132;1197583,2185721;1198205,2185988;1294306,2123386;1260733,2131378;1210373,2137771;1207975,2131378;1243147,2128181;1294306,2123386;1381637,2115021;1379586,2115599;1380637,2115395;755136,2103007;790707,2112198;805895,2112997;848261,2133776;867446,2137771;868646,2138172;873042,2133776;889828,2138571;906615,2142566;939692,2150257;940188,2149759;978558,2156153;996943,2159349;1015328,2160948;1052898,2162546;1104057,2161746;1106278,2161746;1111252,2158949;1122443,2155353;1133834,2155153;1141628,2156152;1143726,2161746;1161611,2161746;1156016,2169738;1152819,2173734;1142427,2178529;1123242,2178529;1098462,2176931;1044904,2175333;1004936,2172136;969764,2167341;934592,2161746;881036,2153755;839469,2140169;839950,2139820;815488,2132178;793905,2122588;769125,2114596;743545,2105805;755136,2103007;1225682,2085874;1213469,2087737;1129004,2092001;1156815,2095415;1164010,2093817;1213570,2088223;1221726,2086637;1301570,2074295;1260087,2080624;1274322,2081030;1294806,2077234;1452997,2072446;1322890,2107086;1388731,2092419;618845,2056256;710771,2095415;743545,2105805;768325,2114595;793106,2122587;814688,2132177;809892,2136173;797102,2133775;751539,2116993;729157,2108202;706775,2098612;677198,2088223;651618,2077035;631635,2066645;618845,2056256;656415,2036278;700380,2058654;694785,2061851;643625,2037076;656415,2036278;494144,1981934;548501,2012303;559692,2025089;534112,2011503;514928,1999516;494144,1981934;589461,1961428;589469,1961655;592168,1964922;592465,1963553;1756842,1908968;1753939,1909210;1705977,1943574;1658814,1969148;1625241,1989126;1606856,1997118;1587672,2005110;1564490,2017098;1546904,2027486;1521324,2037876;1494946,2047466;1487751,2054658;1476560,2058654;1448583,2063449;1412611,2074638;1379837,2085026;1343866,2095416;1299102,2106604;1235952,2116993;1234354,2119391;1203991,2126980;1204778,2127383;1238496,2118955;1239150,2116993;1302300,2106604;1347064,2095416;1383035,2085026;1415809,2074638;1451780,2063449;1479758,2058654;1460819,2070016;1461372,2069843;1481357,2057855;1492548,2053859;1493293,2053653;1498143,2048265;1524522,2038675;1550102,2028286;1567688,2017896;1590869,2005909;1610054,1997918;1623209,1992200;1630038,1987528;1663611,1967549;1710773,1941976;386094,1897916;389129,1900519;390165,1901047;1762207,1877054;1761933,1877243;1761933,1877471;1763203,1877652;1763531,1877243;1779477,1865125;1774757,1868385;1773923,1869251;1777159,1867181;320825,1824871;351015,1860409;327077,1831690;1836074,1824848;1836003,1824873;1835474,1828494;1822684,1842879;1807496,1859661;1808411,1859451;1822684,1843678;1835474,1829293;1836074,1824848;398956,1806852;400539,1808779;400618,1808515;280715,1788535;301498,1802121;302519,1803323;311990,1805418;333472,1825297;363049,1849272;375839,1866853;383033,1875645;413408,1901218;404616,1908410;376327,1876985;375040,1877243;401810,1906980;404616,1908410;413409,1901218;489348,1961155;474161,1965950;479756,1969946;457374,1970745;442985,1961155;429396,1950766;395823,1922795;364648,1894825;335871,1866853;322282,1853268;309492,1838883;314288,1832490;330275,1846875;347861,1860460;369444,1883636;371278,1885209;347861,1860460;331074,1846875;315087,1832490;297501,1810912;280715,1788535;2041709,1661468;2041304,1661642;2032574,1682590;2033317,1561348;2012133,1591940;2001741,1611120;1991350,1628702;1966569,1661468;1944987,1694233;1925802,1720606;1924203,1721584;1922893,1723523;1925002,1722205;1944187,1695832;1965770,1663066;1990550,1630301;2000942,1612719;2011334,1593539;2032917,1562371;2116050,1550384;2105658,1581551;2087273,1615116;2068888,1649481;2052101,1671058;2063293,1648681;2072885,1626305;2080079,1614317;2089671,1598334;2098464,1582351;2116050,1550384;2064310,1481880;2044907,1516019;2044550,1516840;2064091,1482454;2074951,1404556;2051631,1468257;2002575,1568506;1995392,1579859;1995346,1579953;1978559,1608723;1961773,1639891;1942588,1663866;1926601,1691037;1832276,1797326;1801101,1823699;1798110,1825973;1796820,1827278;1783784,1837903;1773124,1850071;1733955,1879641;1727817,1883517;1711147,1897103;1708740,1898667;1705177,1902018;1674003,1922796;1642827,1941976;1639259,1943784;1618151,1957491;1611607,1960791;1605258,1965151;1583674,1977139;1563509,1985046;1518564,2007711;1413118,2047029;1339639,2065918;1399022,2054658;1410213,2052260;1446184,2039473;1468566,2032281;1504538,2013900;1545305,1999515;1571424,1989275;1582875,1982733;1593266,1979537;1607655,1971545;1611436,1968918;1621245,1959558;1642827,1946771;1667381,1934738;1676400,1929188;1707576,1908410;1721165,1895623;1736353,1886033;1775521,1856465;1803499,1830092;1834674,1803720;1928999,1697430;1941980,1675368;1942588,1673455;1963372,1641488;1969767,1631898;1978270,1620108;1980958,1615116;1997744,1586346;2030518,1518417;2062493,1445693;2071885,1416123;2162413,1333809;2160015,1335408;2160015,1335408;2169963,1286446;2169676,1287860;2172005,1290654;2179200,1298646;2183996,1295449;2184117,1294836;2180798,1297048;2172805,1289855;2162838,1195663;2162280,1195694;2161269,1195750;2161614,1199549;2160815,1219529;2157617,1231516;2138433,1261884;2133636,1288257;2128840,1297048;2120847,1335408;2112053,1365776;2102461,1395346;2096866,1418521;2090471,1442496;2095571,1434566;2100063,1417722;2104060,1393747;2113652,1364178;2122445,1333809;2130439,1295449;2135235,1286658;2140031,1260286;2159216,1229918;2146426,1291453;2136834,1342600;2115251,1408132;2110982,1414772;2109156,1424715;2103261,1441697;2080879,1490446;2070486,1516019;2064091,1529606;2056098,1543991;2034515,1582351;2011334,1619911;1981758,1670259;1948983,1719807;1927401,1747778;1904219,1774950;1896225,1786138;1887433,1797326;1873843,1808515;1851618,1833116;1852260,1835686;1829079,1859661;1804298,1877243;1784315,1893226;1765383,1907058;1768327,1906813;1789111,1891628;1809095,1875645;1833875,1858063;1857057,1834088;1856257,1830891;1878639,1806118;1892229,1794929;1901022,1783741;1909015,1772553;1932197,1745381;1953780,1717410;1986554,1667861;2016130,1617514;2039312,1579953;2060894,1541593;2068888,1527208;2075283,1513622;2085675,1488049;2108057,1439299;2116849,1406534;2138433,1341002;2148025,1289856;2160815,1228319;2163698,1217510;2161614,1217131;2162413,1197152;2179999,1178771;2170691,1217546;2170692,1217546;2179999,1178772;2187193,1170779;2182397,1181169;2181299,1202946;2180798,1223524;2172805,1248115;2172805,1250924;2182397,1223524;2183996,1181168;2187723,1173096;2152820,1136415;2147583,1148793;2145626,1166784;2143105,1158379;2142182,1159566;2144827,1168382;2143229,1181169;2146426,1191558;2148904,1191420;2147225,1185963;2148824,1173176;2152820,1136415;2219968,1114838;2221566,1115636;2220766,1149201;2221566,1172378;2219168,1214733;2216770,1238708;2209575,1273871;2207178,1303441;2195187,1357784;2183996,1404935;2164012,1413726;2165611,1408931;2168808,1375366;2180798,1340203;2190391,1334609;2190391,1334608;2200783,1273871;2206378,1245101;2211174,1215533;2215171,1187561;2216770,1161189;2217569,1138813;2219168,1126825;2219968,1114838;112583,744291;112981,744490;113018,744378;160811,629744;143225,662509;128836,674497;128802,675262;127410,705856;127451,705783;128836,675296;143225,663308;160811,630542;161410,630942;161709,630343;170402,560216;159211,568207;142425,603371;146265,606442;146390,605903;143225,603371;160011,568207;169920,561131;231953,514664;230944,515472;226658,531946;223960,540237;150419,674497;140026,707262;130434,740827;109651,811154;96062,859104;89667,895067;86470,913448;84071,931829;76877,981377;74479,1011745;78476,1043712;80349,1026294;80075,1020536;83272,986971;90466,937423;96172,930577;104458,875141;104056,865497;111953,842863;116651,823860;115247,827137;110450,825539;98460,859904;99259,879084;93663,915845;92864,922239;84871,931829;87269,913448;90466,895067;96861,859104;110450,811154;131234,740827;140826,707262;151217,674497;224759,540237;231953,514664;246343,434747;246342,434747;250338,437944;250338,437943;390382,320967;390228,321090;389761,321618;383233,328457;381582,330858;380504,332076;375839,338847;327078,396387;313488,412370;299900,429152;239810,495552;300699,428354;314287,411571;327877,395587;376638,338047;381582,330858;389761,321618;410673,265860;403774,268263;398643,270167;397422,271716;388628,279708;366246,294093;351059,310876;336670,327658;327078,336449;326752,336041;317685,346938;302297,366019;277518,393190;281514,397984;281590,397917;278316,393989;303096,366817;327877,336449;337469,327658;351858,310876;367045,294093;389427,279708;398221,271717;407813,268121;410841,267181;1568487,121473;1609254,139854;1626840,154239;1587672,135059;1568487,121473;1435793,63134;1467767,70326;1512532,92703;1435793,63134;954578,57840;937791,59937;901819,64732;866647,72724;851460,77519;833874,82314;795392,89872;788310,92703;739549,109485;691587,128665;658014,143850;635632,152640;580475,178214;554097,194997;528517,211779;487749,242147;449380,272516;412658,304543;415807,308478;423601,303134;430235,298190;454176,277311;492546,246942;533313,216574;558892,199791;585272,183009;640427,157435;662010,146247;695584,131063;743545,111883;792306,95100;812789,91078;822683,87698;957359,58651;1240449,40657;1257535,42355;1280717,50347;1263131,47950;1226360,40757;1240449,40657;1333474,34364;1366248,36761;1406216,52744;1356656,43954;1333474,34364;1066088,34164;973762,39159;909813,47949;879437,55941;853057,65531;816287,70326;677198,123870;626838,146247;611650,151841;598061,159034;572482,172619;532514,193398;502138,217373;414208,286101;395832,302076;377855,318486;378236,318867;239947,481098;211969,519458;199179,542634;186389,564211;162409,608964;136323,650061;136030,651321;127237,675296;120842,686484;119243,688082;112149,711658;110450,725644;108852,745622;97661,778389;87269,811154;76077,859104;69683,903059;65686,947013;71281,916644;71800,914138;72880,902259;79275,858305;81277,858973;81451,858231;79276,857506;90467,809556;100858,776790;111998,744174;111250,744024;112849,724045;121642,686484;128036,675296;128251,674712;136830,651321;163208,609764;187189,565011;199979,543434;212769,520257;240747,481897;379036,319667;415807,286102;503737,217373;534112,193398;574080,172620;599660,159034;613250,151842;628437,146247;678797,123870;817886,70327;854657,65532;881036,55942;911411,47950;975360,39159;1067687,34464;1141896,36953;1178398,0;1215968,2397;1254337,6393;1279917,12787;1296704,20778;1317487,16782;1348662,23975;1367847,29569;1367048,30368;1366248,35962;1333474,33565;1322283,30368;1311092,27970;1289509,23175;1267927,18380;1245545,15184;1220765,15184;1200780,15184;1169606,15184;1168141,14716;1154417,21577;1159214,29569;1207175,39159;1185832,39531;1186192,39559;1208774,39159;1227959,41557;1264729,48749;1282315,51147;1311892,57540;1342268,63933;1371844,71125;1401421,79917;1415809,83912;1430198,88707;1430383,88877;1440701,90655;1465706,99945;1469199,105236;1470166,105490;1492548,114280;1511733,122272;1530917,131063;1545306,139055;1554898,143850;1565290,149444;1600461,169423;1645226,198193;1668408,214177;1669079,214656;1680926,221851;2132038,1070084;2131700,1076772;2140830,1078076;2149623,1084469;2153620,1106046;2168807,1131620;2175203,1132201;2175203,1126026;2181701,1107979;2181597,1104449;2187992,1082871;2196786,1082871;2210374,1074081;2211973,1109244;2207977,1126026;2203180,1142009;2200782,1168382;2199983,1181968;2198384,1195554;2194976,1197826;2195187,1198750;2198452,1196573;2199983,1183566;2200782,1169981;2203180,1143608;2207977,1127624;2211973,1110842;2218368,1115637;2217569,1127624;2215970,1139612;2215170,1161989;2213572,1188361;2209575,1216332;2204779,1245901;2199183,1274671;2188792,1335408;2179200,1341002;2167209,1376166;2164011,1409731;2162413,1414526;2148824,1451287;2144827,1454484;2128040,1493643;2145626,1454484;2149623,1451287;2124043,1524011;2110454,1531204;2107636,1536840;2108057,1537597;2111254,1531203;2124843,1524011;2115251,1551183;2097665,1583150;2088872,1599133;2079280,1615116;2072085,1627103;2061694,1650280;2050503,1672656;2032917,1696631;2015331,1719008;2016063,1717499;1996145,1744581;1952980,1791733;1944482,1804804;1952980,1792531;1996145,1745380;1963372,1794928;1946485,1812611;1932929,1822573;1932196,1823699;1923721,1830218;1923404,1832490;1885833,1870850;1845865,1907611;1844017,1908952;1830678,1925992;1798703,1949967;1768819,1972374;1768712,1972505;1798703,1950766;1830678,1926791;1804298,1953163;1782816,1967149;1767955,1973424;1767528,1973943;1751540,1984331;1745517,1987123;1730358,1999416;1715570,2009905;1693187,2024290;1685994,2025089;1677997,2028643;1676755,2029586;1686793,2025888;1693987,2025089;1665210,2046666;1646824,2056257;1628440,2065048;1615453,2066995;1613251,2068244;1552500,2094616;1549402,2095320;1530917,2107403;1541309,2110600;1502939,2127383;1506137,2116194;1493347,2120989;1481357,2124985;1456576,2132976;1453266,2129004;1441388,2131378;1426999,2134575;1397423,2141768;1396448,2142221;1424602,2135374;1438990,2132177;1450980,2129780;1455776,2133775;1480557,2125784;1492547,2121788;1505337,2116993;1502139,2128181;1468566,2144165;1466921,2143704;1443786,2152955;1424602,2158550;1395825,2165742;1383935,2164743;1359065,2169581;1358254,2171336;1291908,2184123;1276719,2180127;1263930,2180127;1241547,2187320;1221564,2188918;1201579,2189717;1199408,2188787;1181196,2192015;1159214,2188119;1160013,2187320;1164010,2181725;1145625,2179328;1154417,2174533;1180797,2173734;1206376,2172935;1243146,2173734;1268726,2171336;1316687,2160947;1348662,2153755;1372643,2152955;1374311,2152181;1351060,2152956;1319086,2160148;1271124,2170538;1245545,2172935;1208774,2172136;1183194,2172935;1156815,2173734;1157615,2170538;1163210,2162546;1409413,2121788;1576481,2058654;1620445,2035478;1645226,2022691;1670805,2009106;1718767,1980336;1757136,1950766;1829079,1894825;1849063,1878841;1868247,1862059;1897024,1835686;1909015,1815708;1926239,1799923;1926377,1798931;1909815,1814109;1897824,1834088;1869047,1860461;1849862,1877243;1829879,1893226;1757936,1949168;1719567,1978738;1671605,2007508;1646026,2021093;1621245,2033880;1577280,2057056;1410213,2120190;1164010,2160948;1145625,2160948;1143226,2154554;1124042,2153755;1106456,2160948;1055296,2161746;1017727,2160148;999341,2158550;980956,2155353;992031,2143543;989749,2144165;948486,2136526;946583,2136973;867447,2122588;836271,2116194;809093,2111399;776320,2096215;735552,2081031;693186,2064248;700380,2058654;729957,2064248;742746,2075436;786711,2088223;873842,2110600;895424,2114596;918606,2118591;944186,2124186;972374,2130280;974560,2129780;1000940,2133776;1001739,2132178;1040108,2133776;1046503,2134575;1105656,2134575;1148821,2136173;1199981,2132178;1206375,2132178;1208774,2138571;1259133,2132178;1292707,2124186;1311891,2120989;1323882,2119391;1350261,2112998;1371844,2108203;1393426,2102608;1433015,2095758;1438191,2093818;1396625,2101010;1375041,2106604;1353459,2111399;1327080,2117793;1315090,2119391;1295905,2122588;1243946,2127383;1208774,2130579;1202379,2130579;1151220,2134575;1108054,2132976;1048902,2132976;1042507,2132178;1017727,2121788;1004137,2130579;1004103,2130648;1015328,2123386;1040109,2133775;1001740,2132177;1002042,2131981;976959,2128181;947383,2121788;921803,2116194;898622,2112198;877039,2108203;789908,2085826;745944,2073039;733154,2061851;703577,2056256;659613,2033880;646823,2034679;601259,2011503;593265,1997118;594864,1996319;622842,2011503;650819,2026688;658813,2021893;626039,2000315;598861,1988328;561291,1966750;529316,1945971;478957,1924394;459772,1908411;463769,1906813;482953,1912406;442985,1870850;420603,1852469;399820,1834088;373441,1812511;335072,1770155;332439,1761929;324679,1754171;298301,1725401;295104,1711016;284711,1696631;283474,1694691;271122,1686242;247141,1651878;233552,1619911;231953,1619911;213569,1584748;195983,1549584;177597,1508827;160811,1467271;177597,1495241;194384,1530404;199979,1549584;202292,1552975;199445,1538179;192022,1524710;179939,1497546;165606,1473663;148020,1425713;132953,1376559;128006,1362230;106458,1276241;96929,1213817;96861,1215533;97661,1228319;101657,1257889;106453,1288257;98460,1261884;92864,1228319;86470,1228319;82472,1197951;76877,1178771;72081,1160391;58491,1146006;54495,1146006;50498,1126026;48899,1100453;52097,1064491;53695,1051704;56418,1042934;55094,1022934;56893,993364;60090,987371;60090,983774;53695,995762;48100,987770;37708,973385;35810,961997;35310,962996;32113,994963;29714,1026929;27317,1051704;27317,1102850;28116,1129223;29714,1155595;22521,1180369;20922,1180369;16126,1132419;16126,1082871;20122,1044511;27313,1051700;20922,1043712;19323,1014942;20922,970988;21721,959000;24119,939021;33712,903059;38491,879169;36909,873489;31313,905456;21721,941419;19323,961398;18523,973385;16925,1017339;18523,1046109;14527,1084469;14527,1134018;19323,1181968;20922,1181968;31313,1227521;36909,1265081;48899,1303441;67784,1385930;69432,1401739;72881,1401739;90467,1444094;96862,1465672;84871,1447291;72081,1418521;71282,1426513;64327,1404960;59291,1405734;53695,1387354;34511,1343399;22521,1304241;21721,1271474;16126,1233114;12128,1194754;3336,1166784;8931,1018139;14527,979779;9731,959000;19323,901460;21721,887874;28116,841522;44903,807957;40906,853510;44901,845702;47300,827038;48100,806359;55294,779986;66485,740028;80075,699271;81093,698125;87269,665706;96062,642529;106454,623349;127237,583391;144024,547429;168005,501077;185590,481098;199979,453127;211970,435546;224760,429152;227957,424357;240747,398784;265527,370014;266201,382039;264394,387093;290307,360424;303096,343642;319883,327658;321330,329265;320683,328457;341467,307679;362250,288499;384632,264524;415807,241348;449380,216574;469453,202573;482953,190201;506934,175816;532514,162230;535900,160490;544604,151942;558893,141452;574581,133460;585679,130906;587669,129464;805096,41556;813163,39802;835471,31966;850860,28869;858883,28801;861851,27970;1044105,3995;1095864,3796;1151220,4794;1152251,5567;1179198,2397;1203978,6392;1228758,11187;1241543,14093;1227959,10389;1203178,5594;1178398,1598;1178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 10" o:spid="_x0000_s1032" style="position:absolute;left:59340;top:109061;width:16967;height:16745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22460,1665414;914530,1669684;915005,1669887;988393,1622065;962755,1628170;924297,1633054;922466,1628170;949325,1625728;988393,1622065;1055082,1615675;1053516,1616117;1054319,1615961;576657,1606498;603821,1613519;615419,1614129;647772,1630002;662422,1633054;663339,1633360;666696,1630002;679514,1633665;692334,1636717;717592,1642592;717972,1642212;747272,1647096;761312,1649538;775352,1650759;804042,1651980;843110,1651369;844805,1651369;848604,1649232;857150,1646485;865848,1646332;871800,1647095;873402,1651369;887061,1651369;882788,1657474;880346,1660527;872410,1664189;857760,1664189;838837,1662968;797938,1661748;767416,1659306;740557,1655643;713698,1651369;672800,1645264;641058,1634886;641425,1634619;622745,1628781;606263,1621455;587340,1615350;567806,1608635;576657,1606498;935988,1593409;926661,1594833;862160,1598090;883398,1600698;888892,1599477;926739,1595204;932967,1593993;993939,1584564;962261,1589399;973132,1589709;988774,1586810;1109576,1583152;1010221,1609613;1060500,1598409;472579,1570785;542778,1600698;567806,1608635;586729,1615350;605653,1621455;622134,1628781;618471,1631833;608704,1630002;573910,1617182;556818,1610466;539726,1603140;517140,1595204;497606,1586657;482346,1578721;472579,1570785;501269,1555523;534843,1572616;530570,1575058;491502,1556133;501269,1555523;377352,1514009;418861,1537208;427407,1546976;407873,1536597;393223,1527440;377352,1514009;450140,1498344;450146,1498518;452207,1501014;452434,1499968;1341607,1458270;1339390,1458455;1302764,1484706;1266748,1504242;1241110,1519504;1227071,1525608;1212420,1531713;1194718,1540871;1181288,1548807;1161754,1556744;1141610,1564069;1136116,1569564;1127570,1572616;1106205,1576279;1078736,1584826;1053708,1592762;1026239,1600699;992055,1609246;943831,1617182;942610,1619013;919424,1624811;920025,1625118;945773,1618680;946273,1617182;994497,1609246;1028681,1600699;1056150,1592762;1081178,1584826;1108647,1576279;1130013,1572616;1115549,1581295;1115972,1581163;1131233,1572005;1139779,1568953;1140349,1568796;1144052,1564680;1164197,1557354;1183730,1549418;1197160,1541481;1214862,1532324;1229512,1526219;1239559,1521851;1244773,1518283;1270412,1503021;1306427,1483485;294839,1449828;297157,1451816;297948,1452219;1345704,1433891;1345494,1434035;1345494,1434210;1346464,1434348;1346715,1434035;1358892,1424778;1355287,1427268;1354650,1427930;1357121,1426349;244997,1394028;268052,1421176;249771,1399237;1402112,1394010;1402057,1394030;1401654,1396796;1391887,1407785;1380288,1420605;1380988,1420444;1391887,1408395;1401654,1397406;1402112,1394010;304661,1380263;305870,1381735;305931,1381533;214367,1366271;230238,1376649;231018,1377567;238250,1379168;254655,1394353;277241,1412668;287008,1426099;292502,1432814;315698,1452350;308983,1457844;287381,1433839;286398,1434035;306841,1456752;308983,1457844;315699,1452350;373689,1498136;362091,1501799;366364,1504852;349272,1505462;338284,1498136;327907,1490200;302269,1468833;278462,1447466;256486,1426099;246109,1415721;236343,1404732;240005,1399848;252214,1410837;265643,1421215;282125,1438919;283525,1440121;265643,1421215;252824,1410837;240615,1399848;227186,1383364;214367,1366271;1559145,1269204;1558835,1269336;1552168,1285339;1552736,1192722;1536559,1216091;1528623,1230743;1520688,1244173;1501764,1269204;1485283,1294233;1470633,1314380;1469411,1315126;1468411,1316608;1470022,1315601;1484672,1295455;1501154,1270425;1520077,1245395;1528013,1231964;1535948,1217312;1552430,1193503;1615915,1184346;1607979,1208155;1593940,1233795;1579899,1260047;1567081,1276529;1575627,1259436;1582952,1242342;1588445,1233185;1595771,1220975;1602486,1208766;1615915,1184346;1576403,1132015;1561586,1158095;1561314,1158722;1576237,1132454;1584530,1072948;1566721,1121609;1529260,1198190;1523775,1206862;1523740,1206934;1510920,1228911;1498102,1252721;1483451,1271035;1471243,1291792;1399212,1372987;1375405,1393133;1373121,1394870;1372136,1395867;1362180,1403983;1354040,1413279;1324129,1435867;1319442,1438828;1306712,1449207;1304874,1450401;1302153,1452961;1278347,1468833;1254540,1483485;1251815,1484866;1235695,1495337;1230699,1497858;1225850,1501189;1209368,1510347;1193968,1516387;1159646,1533700;1079123,1563736;1023011,1578165;1068359,1569564;1076905,1567732;1104374,1557964;1121466,1552470;1148936,1538428;1180067,1527440;1200013,1519617;1208758,1514620;1216692,1512178;1227681,1506073;1230568,1504066;1238058,1496916;1254540,1487148;1273290,1477956;1280178,1473717;1303985,1457844;1314362,1448076;1325960,1440750;1355871,1418163;1377236,1398016;1401043,1377870;1473074,1296675;1482987,1279822;1483451,1278361;1499323,1253941;1504206,1246615;1510699,1237608;1512752,1233795;1525571,1211818;1550599,1159926;1575016,1104372;1582189,1081784;1651319,1018904;1649488,1020125;1649488,1020125;1657085,982722;1656866,983802;1658645,985937;1664139,992042;1667801,989600;1667894,989132;1665360,990821;1659255,985326;1651644,913373;1651218,913397;1650446,913440;1650709,916342;1650099,931604;1647657,940761;1633007,963960;1629345,984106;1625682,990821;1619578,1020125;1612863,1043323;1605537,1065912;1601265,1083615;1596381,1101930;1600276,1095872;1603706,1083005;1606758,1064690;1614083,1042102;1620798,1018904;1626903,989600;1630565,982885;1634228,962739;1648878,939540;1639111,986547;1631786,1025619;1615304,1075679;1612044,1080751;1610650,1088347;1606148,1101320;1589056,1138559;1581120,1158095;1576237,1168473;1570132,1179462;1553651,1208766;1535948,1237458;1513363,1275919;1488335,1313770;1471854,1335136;1454151,1355893;1448046,1364440;1441332,1372987;1430954,1381533;1413982,1400327;1414472,1402290;1396770,1420605;1377847,1434035;1362586,1446245;1348129,1456811;1350378,1456624;1366249,1445024;1381510,1432814;1400433,1419384;1418136,1401069;1417525,1398627;1434617,1379702;1444995,1371155;1451709,1362609;1457813,1354062;1475516,1333305;1491997,1311938;1517025,1274087;1539611,1235627;1557314,1206934;1573795,1177630;1579899,1166642;1584783,1156264;1592719,1136728;1609811,1099488;1616525,1074458;1633007,1024398;1640332,985327;1650099,938319;1652301,930062;1650709,929772;1651319,914511;1664749,900469;1657641,930090;1657642,930090;1664749,900470;1670243,894364;1666580,902301;1665742,918936;1665360,934656;1659255,953441;1659255,955587;1666580,934656;1667801,902300;1670647,896134;1643994,868113;1639995,877569;1638501,891312;1636575,884892;1635871,885798;1637891,892533;1636670,902301;1639111,910237;1641004,910132;1639722,905963;1640942,896195;1643994,868113;1695271,851630;1696492,852240;1695881,877881;1696492,895585;1694660,927941;1692829,946255;1687335,973117;1685504,995705;1676347,1037218;1667801,1073237;1652541,1079952;1653762,1076289;1656203,1050649;1665360,1023788;1672685,1019514;1672685,1019514;1680621,973117;1684893,951139;1688556,928551;1691608,907184;1692829,887038;1693439,869945;1694660,860787;1695271,851630;85974,568568;86277,568719;86306,568634;122803,481064;109373,506094;98385,515252;98359,515836;97297,539207;97327,539151;98385,515862;109373,506704;122803,481674;123260,481980;123489,481522;130127,427952;121581,434056;108762,460918;111695,463264;111790,462852;109373,460918;122192,434056;129759,428651;177131,393154;176360,393771;173087,406356;171026,412690;114867,515252;106931,540281;99606,565922;83734,619645;73357,656274;68474,683746;66032,697787;64201,711829;58707,749679;56875,772877;59928,797297;61358,783991;61149,779592;63590,753952;69084,716102;73441,710872;79769,668525;79462,661158;85492,643867;89081,629351;88008,631854;84345,630633;75188,656885;75799,671536;71526,699619;70916,704503;64811,711829;66642,697787;69084,683746;73967,656274;84345,619645;100216,565922;107541,540281;115477,515252;171636,412690;177131,393154;188119,332105;188118,332105;191170,334547;191170,334547;298114,245189;297996,245282;297640,245685;292655,250910;291394,252744;290571,253674;287008,258847;249772,302802;239394,315012;229017,327832;183130,378554;229628,327221;240005,314401;250382,302191;287618,258236;291394,252744;297640,245685;313609,203091;308341,204927;304422,206382;303490,207565;296775,213670;279683,224659;268085,237479;257097,250299;249772,257015;249523,256704;242599,265028;230848,279603;211925,300360;214977,304022;215036,303971;212535,300970;231459,280214;250382,257015;257707,250300;268695,237479;280293,224659;297385,213671;304100,207566;311425,204819;313737,204101;1197770,92794;1228902,106835;1242331,117824;1212420,103172;1197770,92794;1096439,48228;1120856,53722;1155040,70816;1096439,48228;728960,44184;716141,45786;688671,49449;661812,55554;650214,59217;636785,62880;607398,68653;601990,70817;564754,83636;528128,98288;502490,109888;485398,116603;443278,136138;423134,148959;403600,161779;372468,184977;343168,208176;315125,232642;317529,235648;323481,231566;328547,227789;346830,211839;376131,188640;407262,165442;426796,152621;446941,139801;489060,120266;505542,111719;531180,100119;567806,85468;605042,72648;620684,69575;628239,66993;731084,44804;947265,31058;960312,32356;978015,38460;964586,36629;936506,31135;947265,31058;1018303,26251;1043331,28082;1073852,40292;1036006,33577;1018303,26251;814115,26098;743610,29914;694775,36629;671579,42733;651435,50059;623355,53722;517140,94625;478683,111719;467085,115992;456708,121487;437174,131865;406652,147737;383456,166052;316309,218554;302276,230757;288548,243293;288839,243584;183235,367513;161869,396816;152103,414521;142336,431004;124023,465191;104103,496584;103879,497547;97164,515862;92280,524409;91060,525630;85642,543639;84345,554323;83124,569585;74578,594615;66642,619645;58096,656274;53213,689851;50161,723428;54434,700229;54830,698315;55655,689240;60538,655664;62067,656174;62200,655607;60539,655053;69085,618424;77020,593393;85527,568478;84956,568364;86177,553102;92891,524409;97775,515862;97939,515416;104490,497547;124634,465802;142946,431614;152713,415132;162480,397427;183846,368124;289450,244195;317529,218555;384677,166053;407873,147738;438395,131865;457928,121487;468306,115993;479904,111719;518361,94625;624576,53723;652656,50060;672800,42734;695996,36629;744831,29914;815336,26327;872005,28229;899880,0;928570,1831;957871,4884;977404,9768;990224,15873;1006095,12820;1029901,18315;1044552,22588;1043942,23199;1043331,27472;1018303,25640;1009757,23199;1001211,21367;984729,17704;968248,14041;951156,11599;932233,11599;916972,11599;893166,11599;892047,11242;881567,16483;885230,22588;921855,29914;905557,30198;905832,30219;923076,29914;937727,31745;965806,37239;979236,39071;1001822,43955;1025019,48839;1047604,54333;1070190,61049;1081178,64101;1092166,67764;1092307,67893;1100187,69252;1119282,76348;1121949,80390;1122687,80584;1139779,87299;1154430,93404;1169080,100120;1180068,106225;1187393,109888;1195328,114161;1222187,129423;1256371,151401;1274074,163611;1274587,163977;1283633,169473;1628124,817443;1627866,822552;1634838,823548;1641552,828431;1644605,844914;1656203,864450;1661087,864894;1661087,860177;1666049,846391;1665970,843694;1670853,827211;1677568,827211;1687945,820495;1689166,847357;1686114,860177;1682452,872387;1680620,892533;1680010,902911;1678789,913290;1676186,915025;1676347,915731;1678841,914068;1680010,904132;1680620,893754;1682452,873608;1686114,861398;1689166,848578;1694049,852241;1693439,861398;1692219,870555;1691608,887649;1690387,907795;1687335,929162;1683672,951750;1679399,973728;1671464,1020125;1664139,1024398;1654982,1051260;1652540,1076900;1651319,1080563;1640942,1108646;1637890,1111088;1625071,1141001;1638501,1111088;1641552,1108646;1622019,1164200;1611642,1169694;1609490,1174000;1609811,1174578;1612252,1169694;1622629,1164200;1615304,1184956;1601875,1209376;1595160,1221586;1587835,1233795;1582341,1242952;1574406,1260657;1565860,1277750;1552430,1296065;1539001,1313159;1539560,1312006;1524350,1332694;1491387,1368713;1484897,1378699;1491387,1369324;1524350,1333304;1499323,1371155;1486427,1384662;1476075,1392273;1475515,1393133;1469043,1398112;1468801,1399848;1440110,1429151;1409589,1457234;1408178,1458258;1397991,1471275;1373574,1489589;1350753,1506707;1350671,1506806;1373574,1490200;1397991,1471886;1377847,1492031;1361442,1502715;1350093,1507509;1349767,1507905;1337558,1515841;1332958,1517973;1321383,1527364;1310089,1535376;1292997,1546365;1287504,1546976;1281397,1549690;1280448,1550411;1288114,1547586;1293608,1546976;1271632,1563459;1257592,1570785;1243553,1577500;1233636,1578988;1231954,1579942;1185561,1600088;1183196,1600626;1169080,1609856;1177015,1612298;1147715,1625118;1150156,1616571;1140390,1620234;1131233,1623286;1112310,1629391;1109781,1626357;1100711,1628170;1089723,1630612;1067138,1636107;1066393,1636453;1087893,1631222;1098880,1628781;1108036,1626949;1111699,1630002;1130623,1623897;1139779,1620845;1149546,1617182;1147104,1625728;1121466,1637938;1120209,1637586;1102543,1644653;1087893,1648927;1065917,1654421;1056837,1653658;1037846,1657354;1037226,1658695;986561,1668463;974963,1665410;965196,1665410;948104,1670904;932843,1672125;917582,1672736;915924,1672025;902017,1674491;885230,1671515;885840,1670904;888892,1666631;874853,1664800;881567,1661137;901712,1660526;921245,1659916;949325,1660526;968858,1658695;1005484,1650758;1029901,1645264;1048214,1644653;1049488,1644062;1031733,1644654;1007316,1650148;970690,1658085;951156,1659916;923076,1659306;903543,1659916;883398,1660527;884009,1658085;888282,1651980;1076294,1620845;1203874,1572616;1237448,1554912;1256371,1545144;1275905,1534766;1312531,1512789;1341832,1490200;1396770,1447466;1412031,1435256;1426681,1422436;1448657,1402290;1457813,1387028;1470966,1374970;1471072,1374213;1458424,1385807;1449267,1401069;1427292,1421215;1412641,1434035;1397381,1446245;1342442,1488979;1313142,1511568;1276516,1533545;1256982,1543923;1238058,1553691;1204485,1571395;1076905,1619624;888892,1650759;874853,1650759;873021,1645875;858371,1645264;844941,1650759;805874,1651369;777184,1650148;763144,1648927;749104,1646485;757562,1637463;755818,1637938;724308,1632102;722855,1632444;662423,1621455;638616,1616571;617861,1612908;592834,1601309;561702,1589710;529349,1576889;534843,1572616;557429,1576889;567196,1585436;600769,1595204;667306,1612298;683788,1615350;701490,1618403;721024,1622676;742550,1627331;744220,1626949;764364,1630002;764975,1628781;794275,1630002;799159,1630612;844331,1630612;877294,1631833;916361,1628781;921245,1628781;923076,1633665;961533,1628781;987171,1622676;1001822,1620234;1010978,1619013;1031122,1614129;1047604,1610467;1064085,1606193;1094317,1600960;1098270,1599478;1066528,1604972;1050046,1609246;1033565,1612908;1013420,1617792;1004264,1619013;989614,1621455;949935,1625118;923076,1627560;918193,1627560;879125,1630612;846162,1629391;800990,1629391;796107,1628781;777184,1620845;766806,1627560;766780,1627613;775352,1622065;794276,1630002;764975,1628781;765206,1628631;746052,1625728;723466,1620845;703932,1616571;686229,1613519;669748,1610467;603211,1593373;569638,1583605;559871,1575058;537284,1570785;503711,1553691;493944,1554302;459149,1536597;453045,1525608;454266,1524998;475631,1536597;496996,1548197;503100,1544534;478073,1528050;457318,1518893;428628,1502410;404211,1486537;365754,1470054;351103,1457845;354155,1456624;368806,1460897;338284,1429151;321192,1415110;305321,1401069;285177,1384586;255876,1352230;253866,1345946;247940,1340020;227797,1318043;225355,1307054;217419,1296065;216474,1294583;207041,1288128;188728,1261878;178351,1237458;177131,1237458;163091,1210597;149661,1183735;135621,1152601;122803,1120855;135621,1142222;148441,1169084;152713,1183735;154480,1186325;152306,1175022;146637,1164734;137410,1143983;126464,1125739;113035,1089109;101529,1051560;97752,1040615;81296,974927;74019,927241;73967,928551;74578,938319;77630,960908;81293,984106;75188,963960;70916,938319;66032,938319;62980,915121;58707,900469;55044,886428;44667,875439;41615,875439;38563,860177;37342,840641;39783,813170;41004,803402;43083,796702;42073,781424;43446,758836;45888,754258;45888,751510;41004,760668;36732,754563;28796,743574;27346,734875;26965,735637;24523,760057;22691,784476;20860,803402;20860,842472;21470,862619;22691,882765;17198,901690;15977,901690;12314,865061;12314,827211;15366,797907;20858,803399;15977,797297;14756,775319;15977,741742;16587,732585;18419,717323;25744,689851;29394,671601;28186,667263;23912,691682;16587,719155;14756,734416;14145,743574;12924,777151;14145,799128;11093,828431;11093,866282;14756,902911;15977,902911;23912,937709;28186,966402;37342,995705;51763,1058719;53022,1070795;55655,1070795;69085,1103151;73968,1119634;64811,1105593;55044,1083615;54434,1089720;49123,1073256;45278,1073848;41004,1059807;26354,1026229;17198,996316;16587,971286;12314,941982;9262,912679;2547,891312;6820,777761;11093,748458;7431,732585;14756,688630;16587,678252;21470,642843;34290,617203;31237,652001;34289,646036;36121,631778;36732,615982;42225,595835;50771,565311;61149,534176;61926,533302;66643,508536;73357,490831;81293,476180;97164,445655;109983,418184;128296,382775;141726,367513;152713,346146;161870,332715;171637,327832;174079,324169;183846,304633;202769,282655;203284,291841;201903,295702;221692,275330;231459,262510;244278,250300;245383,251527;244889,250910;260760,235037;276631,220386;293723,202071;317529,184367;343168,165442;358497,154747;368806,145295;387119,134307;406652,123929;409238,122599;415885,116069;426797,108056;438777,101951;447252,100000;448772,98898;614809,31745;620969,30405;638005,24419;649756,22053;655883,22001;658150,21367;797328,3052;836853,2900;879125,3662;879912,4253;900491,1831;919414,4883;938337,8546;948100,10766;937727,7936;918803,4273;899880,1221;8998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 10" o:spid="_x0000_s1033" style="position:absolute;left:35909;top:13925;width:6547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 10" o:spid="_x0000_s1034" style="position:absolute;left:36290;top:21069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 10" o:spid="_x0000_s1035" style="position:absolute;left:70199;top:107537;width:6870;height:6782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541,674502;370330,676231;370522,676314;400240,656946;389858,659418;374285,661396;373544,659418;384420,658429;400240,656946;427245,654357;426611,654537;426936,654473;233512,650641;244511,653484;249208,653731;262309,660160;268241,661396;268612,661520;269972,660160;275163,661644;280354,662880;290582,665259;290736,665105;302601,667083;308286,668072;313971,668567;325589,669061;341409,668814;342096,668814;343634,667948;347094,666836;350617,666774;353027,667083;353676,668814;359206,668814;357476,671286;356488,672523;353274,674006;347341,674006;339679,673512;323117,673017;310758,672028;299881,670545;289005,668814;272444,666341;259590,662138;259739,662030;252174,659666;245500,656699;237837,654226;229927,651506;233512,650641;379019,645340;375242,645916;349123,647236;357723,648292;359948,647797;375274,646067;377796,645576;402486,641757;389658,643716;394060,643841;400394,642667;449312,641186;409079,651903;429439,647365;191366,636177;219793,648292;229927,651506;237590,654226;245253,656698;251927,659665;250444,660902;246489,660160;232399,654968;225478,652248;218557,649281;209411,646067;201501,642605;195321,639391;191366,636177;202984,629996;216579,636919;214849,637908;199029,630243;202984,629996;152805,613182;169614,622578;173074,626534;165164,622331;159232,618622;152805,613182;182280,606838;182282,606908;183117,607919;183209,607496;543270,590608;542373,590682;527541,601314;512957,609226;502575,615408;496890,617880;490958,620353;483789,624061;478351,627276;470441,630490;462284,633457;460059,635682;456598,636919;447947,638402;436823,641864;426689,645078;415565,648292;401723,651754;382195,654968;381701,655710;372312,658058;372555,658182;382982,655575;383184,654968;402712,651754;416554,648292;427678,645078;437812,641864;448936,638402;457587,636919;451731,640434;451902,640380;458082,636671;461542,635435;461773,635371;463273,633704;471430,630737;479340,627523;484778,624309;491946,620600;497879,618127;501947,616358;504059,614913;514441,608732;529025,600820;119392,587189;120331,587994;120651,588157;544929,580734;544845,580792;544845,580863;545237,580919;545339,580792;550270,577043;548810,578052;548552,578320;549553,577679;99209,564589;108545,575584;101142,566699;567771,564582;567749,564590;567586,565710;563631,570161;558934,575353;559217,575288;563631,570408;567586,565957;567771,564582;123370,559014;123859,559611;123884,559529;86806,553347;93233,557551;93548,557923;96477,558571;103120,564721;112266,572139;116221,577578;118446,580298;127839,588210;125120,590435;116372,580713;115974,580792;124252,589993;125120,590435;127839,588210;151322,606754;146625,608237;148355,609474;141434,609721;136985,606754;132783,603540;122401,594886;112760,586232;103862,577578;99660,573375;95705,568924;97188,566946;102131,571397;107570,575600;114244,582770;114811,583257;107570,575600;102379,571397;97435,566946;91997,560270;86806,553347;631360,514035;631235,514088;628535,520570;628765,483059;622214,492524;619001,498458;615788,503897;608125,514035;601451,524172;595518,532331;595024,532634;594619,533234;595271,532826;601203,524667;607878,514529;615540,504392;618754,498952;621967,493018;628641,483376;654349,479667;651135,489310;645450,499694;639765,510326;634574,517002;638034,510079;641001,503156;643225,499447;646192,494502;648911,489557;654349,479667;638349,458473;632349,469035;632239,469289;638282,458650;641640,434550;634428,454258;619259,485274;617038,488786;617023,488815;611832,497716;606641,507359;600709,514777;595765,523183;566597,556067;556957,564227;556032,564930;555633,565334;551602,568621;548305,572386;536193,581534;534295,582734;529140,586937;528396,587421;527294,588457;517654,594886;508013,600820;506910,601379;500383,605620;498359,606641;496396,607990;489722,611699;483486,614145;469587,621157;436980,633322;414258,639166;432621,635682;436082,634940;447205,630984;454127,628759;465250,623072;477857,618622;485933,615454;489474,613430;492688,612441;497137,609968;498306,609155;501340,606259;508013,602303;515606,598580;518395,596864;528036,590435;532238,586479;536935,583512;549047,574364;557698,566205;567338,558045;596507,525161;600521,518335;600709,517743;607136,507853;609113,504886;611743,501238;612574,499694;617765,490793;627900,469777;637787,447277;640692,438128;668685,412662;667944,413156;667944,413156;671020,398008;670932,398446;671652,399310;673877,401783;675360,400794;675397,400604;674371,401288;671899,399063;668817,369921;668644,369931;668332,369948;668438,371124;668191,377305;667203,381014;661270,390409;659787,398569;658304,401288;655832,413156;653113,422552;650147,431700;648416,438870;646439,446288;648016,443834;649405,438623;650641,431205;653607,422057;656326,412662;658798,400794;660281,398074;661764,389915;667697,380519;663742,399557;660776,415381;654102,435656;652781,437710;652217,440787;650394,446041;643473,461123;640259,469035;638282,473238;635810,477689;629136,489557;621967,501178;612821,516755;602686,532084;596013,540738;588844,549144;586372,552606;583653,556067;579451,559529;572578,567140;572777,567935;565608,575353;557945,580792;551766,585737;545912,590017;546822,589941;553249,585243;559429,580298;567091,574858;574260,567441;574013,566452;580934,558787;585136,555326;587855,551864;590327,548403;597496,539996;604170,531342;614304,516013;623450,500436;630619,488815;637293,476947;639765,472497;641742,468293;644956,460381;651877,445299;654596,435162;661270,414887;664236,399063;668191,380025;669083,376680;668438,376563;668685,370382;674124,364695;671245,376692;671246,376692;674124,364695;676348,362223;674865,365437;674526,372174;674371,378541;671899,386149;671899,387018;674865,378541;675360,365437;676512,362939;665719,351591;664100,355420;663495,360986;662715,358386;662430,358753;663248,361481;662753,365437;663742,368651;664508,368609;663989,366920;664483,362964;665719,351591;686483,344915;686978,345162;686730,355547;686978,362717;686236,375821;685494,383239;683270,394118;682528,403266;678820,420079;675360,434667;669180,437387;669674,435903;670663,425519;674371,414640;677337,412909;677337,412909;680551,394118;682281,385217;683764,376069;685000,367415;685494,359256;685742,352333;686236,348624;686483,344915;34814,230273;34937,230335;34949,230300;49728,194834;44290,204971;39840,208680;39830,208917;39399,218382;39412,218359;39840,208927;44290,205218;49728,195081;49913,195204;50006,195019;52694,173323;49233,175795;44042,186674;45230,187625;45268,187458;44290,186674;49480,175795;52545,173606;71727,159230;71415,159480;70090,164576;69255,167142;46514,208680;43301,218817;40334,229202;33907,250960;29705,265795;27728,276921;26739,282608;25997,288295;23773,303624;23031,313020;24267,322910;24846,317521;24762,315739;25750,305355;27975,290025;29739,287907;32302,270756;32177,267773;34619,260770;36072,254891;35638,255905;34155,255410;30447,266042;30694,271976;28964,283350;28717,285328;26245,288295;26986,282608;27975,276921;29952,265795;34155,250960;40582,229202;43548,218817;46761,208680;69502,167142;71727,159230;76177,134505;76177,134505;77412,135494;77412,135493;120718,99303;120671,99341;120526,99504;118508,101620;117997,102363;117664,102740;116221,104834;101143,122636;96940,127582;92738,132774;74157,153317;92985,132527;97187,127334;101390,122389;116468,104587;117997,102363;120526,99504;126993,82253;124860,82997;123273,83586;122895,84065;120176,86538;113255,90988;108558,96181;104109,101373;101143,104093;101042,103966;98238,107338;93480,113241;85817,121647;87053,123131;87077,123110;86064,121895;93727,113488;101390,104093;104356,101373;108805,96181;113502,90988;120423,86538;123142,84065;126109,82953;127045,82662;485025,37582;497632,43269;503070,47719;490958,41785;485025,37582;443992,19533;453879,21758;467722,28681;443992,19533;295185,17895;289994,18544;278871,20027;267994,22500;263298,23983;257860,25467;245960,27805;243770,28681;228692,33873;213860,39807;203478,44505;196557,47225;179501,55137;171344,60329;163434,65521;150827,74917;138962,84312;127607,94221;128580,95439;130991,93785;133042,92256;140445,85796;152310,76400;164917,67005;172827,61812;180984,56620;198040,48708;204714,45247;215096,40549;229927,34615;245006,29423;251340,28178;254399,27132;296045,18146;383586,12579;388869,13104;396038,15577;390599,14835;379229,12610;383586,12579;412352,10632;422486,11373;434846,16318;419520,13599;412352,10632;329668,10570;301117,12115;281342,14835;271949,17307;263792,20274;252421,21758;209411,38324;193838,45247;189141,46977;184939,49203;177029,53406;164670,59834;155277,67252;128086,88516;122404,93458;116845,98535;116962,98653;74199,148845;65547,160713;61592,167883;57637,174559;50222,188405;42155,201120;42065,201509;39346,208927;37368,212388;36874,212883;34680,220177;34155,224504;33660,230685;30200,240822;26986,250960;23526,265795;21548,279394;20312,292992;22042,283597;22203,282821;22537,279146;24514,265548;25133,265754;25187,265524;24515,265300;27975,250465;31188,240328;34633,230237;34402,230191;34896,224009;37615,212388;39593,208927;39659,208746;42312,201509;50469,188652;57885,174806;61840,168131;65795,160960;74446,149092;117210,98900;128580,88516;155771,67252;165164,59835;177524,53406;185434,49203;189636,46978;194332,45247;209905,38324;252916,21758;264287,20275;272444,17308;281837,14835;301612,12115;330162,10663;353110,11433;364398,0;376015,742;387880,1978;395790,3956;400981,6429;407408,5192;417048,7418;422981,9148;422734,9396;422486,11126;412352,10385;408891,9396;405431,8654;398756,7170;392083,5687;385161,4698;377499,4698;371319,4698;361679,4698;361226,4553;356982,6676;358465,9148;373296,12115;366696,12230;366808,12239;373791,12115;379723,12857;391094,15082;396532,15824;405678,17802;415071,19780;424217,22005;433363,24725;437812,25961;442262,27445;442319,27497;445510,28047;453242,30922;454322,32558;454621,32637;461542,35357;467475,37829;473407,40549;477857,43022;480823,44505;484036,46236;494913,52417;508755,61318;515924,66263;516131,66411;519795,68638;659293,331069;659188,333138;662012,333541;664730,335519;665967,342195;670663,350107;672641,350287;672641,348377;674650,342793;674618,341701;676595,335025;679315,335025;683517,332305;684011,343184;682775,348377;681292,353322;680550,361481;680303,365684;679809,369887;678755,370590;678820,370876;679830,370203;680303,366179;680550,361975;681292,353816;682775,348871;684011,343679;685989,345162;685742,348871;685247,352580;685000,359503;684505,367662;683270,376316;681787,385464;680056,394365;676843,413156;673877,414887;670169,425766;669180,436151;668685,437634;664483,449008;663247,449997;658057,462112;663495,449997;664730,449008;656820,471508;652618,473733;651747,475477;651877,475711;652866,473733;657068,471508;654102,479914;648663,489804;645944,494749;642978,499694;640753,503403;637540,510573;634079,517496;628641,524914;623203,531837;623430,531370;617270,539749;603922,554337;601294,558381;603922,554584;617270,539996;607136,555325;601914,560796;597722,563878;597495,564227;594875,566243;594776,566946;583159,578814;570799,590188;570228,590603;566103,595875;556215,603292;546974,610225;546941,610265;556215,603540;566103,596122;557945,604281;551302,608608;546707,610550;546575,610710;541631,613924;539768,614788;535081,618591;530508,621836;523586,626287;521362,626534;518889,627633;518505,627925;521609,626781;523834,626534;514935,633210;509250,636177;503564,638897;499549,639499;498868,639886;480081,648045;479123,648263;473407,652001;476621,652990;464756,658182;465744,654721;461789,656204;458082,657440;450419,659913;449395,658684;445722,659418;441273,660407;432127,662633;431825,662773;440531,660654;444981,659665;448688,658924;450172,660160;457834,657687;461542,656451;465497,654968;464508,658429;454127,663374;453618,663232;446464,666094;440531,667825;431633,670050;427956,669741;420265,671238;420015,671781;399498,675737;394801,674500;390846,674500;383925,676726;377746,677220;371566,677467;370894,677180;365263,678178;358465,676973;358712,676726;359948,674995;354263,674253;356982,672770;365139,672522;373049,672275;384420,672522;392330,671781;407161,668566;417048,666341;424464,666094;424980,665854;417790,666094;407903,668319;393071,671534;385161,672275;373791,672028;365881,672275;357723,672523;357971,671534;359701,669061;435835,656451;487497,636919;501092,629748;508755,625792;516665,621589;531496,612688;543361,603540;565608,586232;571788,581287;577720,576095;586619,567935;590327,561754;595653,556871;595696,556564;590574,561260;586866,567441;577968,575600;572035,580792;565856,585737;543609,603045;531744,612193;516912,621094;509002,625298;501340,629254;487744,636424;436082,655957;359948,668567;354263,668567;353521,666589;347589,666341;342151,668567;326331,668814;314713,668319;309027,667825;303342,666836;306767,663182;306061,663374;293301,661011;292713,661149;268242,656699;258601,654721;250197,653237;240062,648539;227456,643842;214355,638649;216579,636919;225725,638649;229680,642111;243276,646067;270219,652990;276893,654226;284062,655462;291972,657193;300688,659078;301365,658924;309522,660160;309769,659666;321634,660160;323611,660407;341903,660407;355251,660902;371071,659666;373049,659666;373791,661644;389363,659666;399745,657193;405678,656204;409386,655710;417543,653732;424217,652248;430891,650517;443133,648398;444734,647798;431880,650023;425206,651754;418532,653237;410374,655215;406667,655710;400734,656699;384667,658182;373791,659171;371813,659171;355993,660407;342645,659913;324353,659913;322376,659666;314713,656451;310511,659171;310500,659192;313971,656946;321634,660160;309769,659665;309863,659605;302106,658429;292960,656451;285050,654721;277882,653484;271208,652248;244264,645325;230669,641369;226714,637908;217568,636177;203973,629254;200018,629501;185928,622331;183456,617880;183950,617633;192602,622331;201254,627029;203725,625545;193591,618869;185187,615160;173569,608485;163681,602056;148108,595380;142176,590435;143412,589941;149344,591671;136985,578814;130064,573128;123637,567441;115480,560765;103615,547661;102801,545116;100401,542716;92244,533815;91255,529364;88042,524914;87659,524313;83839,521699;76424,511068;72222,501178;71727,501178;66042,490299;60604,479420;54918,466810;49728,453953;54918,462606;60110,473486;61840,479420;62555,480469;61675,475891;59379,471724;55643,463320;51211,455931;45772,441096;41113,425888;39584,421455;32920,394851;29973,375538;29952,376069;30200,380025;31436,389173;32919,398569;30447,390409;28717,380025;26739,380025;25503,370629;23773,364695;22290,359008;18087,354558;16852,354558;15616,348377;15121,340464;16110,329338;16604,325382;17446,322669;17037,316481;17593,307333;18582,305479;18582,304366;16604,308075;14874,305602;11661,301152;11073,297628;10919,297937;9930,307827;9189,317717;8447,325382;8447,341206;8694,349366;9189,357525;6964,365190;6470,365190;4987,350355;4987,335025;6222,323157;8446,325381;6470,322910;5975,314009;6470,300410;6717,296701;7458,290520;10425,279394;11903,272002;11413,270245;9683,280135;6717,291262;5975,297443;5728,301152;5234,314750;5728,323651;4492,335519;4492,350849;5975,365684;6470,365684;9683,379778;11413,391398;15121,403266;20961,428787;21471,433678;22537,433678;27975,446782;29953,453458;26245,447771;22290,438870;22043,441343;19892,434675;18335,434914;16604,429228;10672,415629;6964,403514;6717,393376;4987,381508;3751,369640;1032,360986;2762,314998;4492,303130;3009,296701;5975,278899;6717,274696;8694,260355;13885,249971;12649,264064;13885,261648;14627,255874;14874,249476;17099,241317;20559,228954;24762,216344;25076,215990;26986,205960;29705,198790;32919,192856;39346,180493;44537,169367;51952,155026;57390,148845;61840,140191;65548,134752;69503,132774;70491,131290;74446,123378;82109,114477;82318,118197;81759,119761;89772,111510;93727,106318;98918,101373;99365,101870;99165,101620;105592,95192;112019,89257;118940,81840;128580,74670;138962,67005;145170,62673;149344,58845;156760,54395;164670,50192;165717,49653;168409,47009;172827,43763;177678,41291;181110,40501;181726,40054;248961,12857;251455,12314;258354,9890;263112,8932;265594,8911;266511,8654;322870,1236;338875,1174;355993,1483;356312,1722;364645,742;372308,1978;379970,3461;383924,4360;379723,3214;372060,1731;364398,495;364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 10" o:spid="_x0000_s1036" style="position:absolute;left:66770;top:104584;width:3422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5677f"/>
                <v:stroke joinstyle="miter"/>
                <v:path arrowok="t" o:connecttype="custom" o:connectlocs="186080,336619;184480,337482;184576,337524;199380,327858;194208,329092;186451,330079;186081,329092;191499,328598;199380,327858;212833,326566;212517,326655;212679,326624;116324,324711;121804,326130;124143,326254;130670,329462;133625,330079;133810,330141;134487,329462;137073,330202;139659,330819;144754,332007;144830,331930;150741,332917;153573,333411;156405,333657;162193,333904;170073,333781;170415,333781;171182,333349;172906,332794;174660,332763;175861,332917;176184,333781;178939,333781;178077,335015;177585,335632;175984,336372;173029,336372;169211,336125;160961,335878;154804,335385;149386,334644;143968,333781;135718,332547;129315,330449;129389,330395;125621,329215;122296,327734;118479,326500;114539,325143;116324,324711;188809,322066;186928,322353;173916,323012;178200,323539;179309,323292;186943,322428;188200,322184;200499,320278;194109,321255;196302,321318;199457,320732;223825,319992;203783,325341;213926,323076;95329,317493;109490,323539;114539,325143;118356,326500;122173,327734;125498,329215;124759,329832;122789,329462;115770,326871;112322,325513;108874,324032;104318,322428;100378,320701;97300,319097;95329,317493;101117,314408;107889,317863;107027,318356;99147,314531;101117,314408;76120,306017;84493,310706;86217,312680;82277,310583;79322,308732;76120,306017;90803,302851;90804,302886;91220,303390;91266,303179;270631,294751;270184,294788;262796,300094;255530,304043;250359,307128;247527,308362;244571,309595;241000,311446;238291,313050;234351,314655;230287,316135;229179,317246;227455,317863;223145,318603;217604,320331;212556,321935;207014,323539;200119,325267;190391,326871;190145,327241;185468,328413;185589,328475;190783,327173;190884,326871;200611,325267;207507,323539;213048,321935;218097,320331;223638,318603;227948,317863;225030,319617;225116,319590;228194,317739;229918,317123;230033,317091;230780,316259;234844,314778;238784,313174;241493,311570;245064,309719;248019,308485;250046,307602;251098,306881;256269,303796;263534,299847;59475,293044;59943,293446;60103,293528;271457,289823;271415,289852;271415,289888;271611,289916;271661,289852;274118,287981;273391,288485;273262,288618;273761,288299;49421,281766;54072,287253;50384,282819;282836,281762;282825,281766;282744,282325;280774,284547;278434,287138;278575,287105;280774,284670;282744,282449;282836,281762;61457,278984;61701,279281;61713,279241;43242,276156;46444,278253;46601,278439;48060,278762;51369,281832;55926,285534;57896,288248;59004,289606;63683,293554;62329,294665;57971,289813;57773,289852;61896,294444;62329,294665;63683,293554;75381,302809;73042,303549;73904,304166;70456,304289;68239,302809;66146,301205;60974,296886;56172,292567;51739,288248;49646,286151;47675,283929;48414,282942;50877,285163;53586,287261;56911,290840;57193,291082;53586,287261;51000,285163;48537,282942;45828,279611;43242,276156;314513,256536;314451,256563;313106,259797;313220,241077;309957,245801;308356,248762;306756,251477;302938,256536;299614,261595;296658,265667;296412,265818;296210,266117;296535,265914;299490,261842;302815,256783;306632,251724;308233,249009;309834,246048;313159,241235;325965,239384;324364,244197;321532,249379;318700,254685;316114,258017;317838,254562;319316,251107;320424,249256;321901,246788;323256,244320;325965,239384;317995,228807;315006,234078;314951,234205;317961,228896;319634,216868;316041,226704;308485,242182;307378,243935;307371,243950;304785,248392;302199,253204;299244,256906;296781,261102;282251,277513;277449,281585;276988,281936;276789,282138;274781,283778;273139,285657;267105,290223;266160,290821;263592,292919;263221,293160;262672,293678;257870,296886;253068,299847;252518,300127;249266,302243;248258,302752;247280,303426;243956,305277;240849,306498;233926,309997;217682,316068;206363,318984;215511,317246;217235,316876;222776,314901;226224,313791;231765,310953;238045,308732;242068,307150;243832,306140;245433,305647;247650,304413;248232,304007;249743,302562;253068,300588;256850,298730;258239,297873;263042,294665;265135,292690;267475,291210;273508,286644;277818,282572;282621,278500;297151,262089;299150,258682;299244,258387;302446,253451;303431,251970;304741,250150;305155,249379;307741,244937;312789,234448;317715,223220;319162,218654;333107,205944;332737,206191;332737,206191;334270,198631;334226,198850;334584,199281;335693,200515;336431,200022;336450,199927;335939,200268;334708,199158;333172,184614;333086,184619;332931,184628;332984,185214;332861,188299;332368,190150;329413,194839;328674,198911;327935,200268;326704,206191;325349,210880;323872,215446;323010,219024;322025,222726;322810,221502;323502,218901;324118,215199;325595,210633;326950,205944;328181,200022;328920,198664;329659,194592;332614,189903;330644,199405;329166,207302;325842,217420;325184,218445;324903,219981;323995,222603;320547,230130;318946,234078;317961,236176;316730,238397;313405,244320;309834,250120;305278,257893;300229,265544;296905,269863;293334,274058;292102,275785;290748,277513;288654,279241;285231,283039;285330,283436;281759,287138;277941,289852;274863,292320;271947,294456;272400,294418;275602,292074;278680,289606;282497,286891;286069,283189;285945,282696;289393,278870;291487,277143;292841,275415;294072,273688;297643,269492;300968,265174;306017,257523;310573,249749;314144,243950;317468,238027;318700,235806;319685,233708;321286,229760;324734,222233;326088,217173;329413,207055;330890,199158;332861,189656;333305,187988;332984,187929;333107,184844;335816,182006;334382,187993;334382,187993;335816,182006;336924,180772;336185,182376;336016,185739;335939,188916;334708,192713;334708,193147;336185,188916;336431,182376;337006,181130;331629,175466;330822,177377;330521,180155;330132,178858;329990,179041;330398,180402;330152,182376;330644,183980;331026,183959;330767,183117;331013,181142;331629,175466;341973,172135;342219,172258;342096,177440;342219,181019;341850,187559;341480,191261;340372,196690;340003,201256;338155,209646;336431,216926;333353,218284;333599,217544;334092,212361;335939,206932;337417,206068;337417,206068;339017,196690;339879,192248;340618,187682;341234,183363;341480,179291;341603,175836;341850,173985;341973,172135;17343,114921;17404,114952;17410,114934;24772,97234;22063,102294;19846,104145;19841,104263;19627,108986;19633,108975;19846,104268;22063,102417;24772,97358;24864,97419;24910,97327;26249,86499;24526,87733;21940,93162;22531,93637;22551,93553;22063,93162;24649,87733;26175,86640;35731,79466;35576,79590;34915,82134;34500,83414;23171,104145;21570,109204;20093,114386;16891,125245;14798,132648;13813,138201;13320,141039;12951,143877;11842,151528;11473,156217;12089,161153;12377,158463;12335,157574;12828,152392;13936,144741;14815,143684;16091,135125;16029,133636;17246,130141;17969,127207;17753,127713;17014,127466;15167,132772;15290,135733;14428,141410;14305,142397;13074,143877;13443,141039;13936,138201;14921,132648;17014,125245;20216,114386;21693,109204;23294,104145;34623,83414;35731,79466;37948,67126;37948,67126;38563,67620;38563,67620;60136,49558;60112,49577;60040,49659;59035,50715;58780,51085;58614,51274;57896,52319;50384,61203;48291,63671;46198,66263;36941,76515;46321,66139;48414,63548;50507,61080;58019,52196;58780,51085;60040,49659;63262,41050;62199,41421;61409,41715;61220,41954;59866,43188;56418,45409;54079,48000;51862,50591;50384,51949;50334,51886;48938,53568;46567,56514;42750,60710;43366,61450;43377,61440;42873,60833;46690,56638;50507,51949;51985,50592;54202,48000;56541,45409;59989,43188;61344,41954;62821,41399;63288,41254;241616,18756;247896,21594;250605,23815;244571,20854;241616,18756;221175,9748;226101,10859;232996,14314;221175,9748;147047,8931;144461,9254;138920,9995;133502,11229;131162,11969;128453,12710;122525,13876;121434,14314;113923,16905;106535,19866;101363,22211;97915,23568;89419,27517;85355,30108;81415,32699;75135,37388;69224,42077;63567,47022;64053,47630;65253,46805;66275,46042;69963,42818;75874,38129;82154,33440;86094,30848;90158,28257;98654,24309;101979,22581;107150,20236;114539,17275;122050,14684;125205,14063;126729,13541;147475,9056;191084,6278;193716,6540;197287,7774;194578,7404;188913,6293;191084,6278;205414,5306;210462,5676;216619,8144;208985,6787;205414,5306;164224,5275;150002,6046;140151,7404;135472,8637;131408,10118;125744,10859;104318,19126;96561,22581;94221,23445;92128,24555;88187,26653;82031,29861;77351,33563;63806,44175;60976,46642;58206,49175;58265,49234;36962,74283;32653,80206;30682,83784;28712,87116;25018,94026;21000,100371;20955,100566;19600,104268;18615,105995;18369,106242;17276,109882;17014,112042;16768,115127;15044,120186;13443,125245;11719,132648;10734,139435;10119,146222;10980,141533;11060,141146;11227,139312;12212,132525;12520,132628;12547,132514;12212,132402;13936,124998;15537,119939;17253,114903;17137,114880;17384,111795;18738,105995;19723,104268;19756,104178;21078,100566;25141,94150;28835,87239;30806,83908;32776,80329;37086,74407;58388,49358;64053,44175;77598,33563;82277,29861;88434,26653;92374,24555;94467,23445;96807,22581;104565,19126;125990,10859;131655,10118;135718,8638;140397,7404;150248,6046;164471,5321;175902,5706;181525,0;187313,370;193223,987;197164,1974;199749,3208;202951,2591;207753,3702;210709,4566;210586,4689;210462,5553;205414,5183;203690,4689;201966,4319;198641,3578;195317,2838;191869,2344;188052,2344;184973,2344;180171,2344;179945,2272;177831,3332;178570,4566;185958,6046;182670,6104;182726,6108;186204,6046;189160,6416;194824,7527;197533,7897;202089,8884;206768,9872;211324,10982;215880,12339;218097,12956;220313,13697;220342,13723;221931,13997;225783,15432;226321,16249;226470,16288;229918,17645;232873,18879;235829,20237;238045,21471;239523,22211;241123,23075;246542,26160;253437,30602;257008,33070;257112,33144;258937,34255;328428,165224;328376,166257;329782,166458;331137,167446;331752,170777;334092,174726;335077,174816;335077,173862;336078,171076;336062,170530;337047,167199;338402,167199;340495,165842;340741,171271;340126,173862;339387,176330;339017,180402;338894,182500;338648,184597;338123,184948;338155,185091;338658,184755;338894,182746;339017,180649;339387,176577;340126,174109;340741,171518;341726,172258;341603,174109;341357,175960;341234,179415;340987,183487;340372,187806;339633,192371;338771,196813;337170,206191;335693,207055;333846,212484;333353,217667;333107,218407;331013,224083;330398,224577;327812,230623;330521,224577;331137,224083;327196,235312;325103,236423;324669,237293;324734,237410;325226,236423;327319,235312;325842,239508;323133,244443;321778,246911;320301,249379;319192,251230;317592,254809;315868,258264;313159,261965;310450,265420;310563,265187;307494,269369;300845,276649;299536,278668;300845,276773;307494,269492;302446,277143;299844,279873;297756,281411;297643,281585;296338,282592;296289,282942;290501,288865;284344,294541;284060,294748;282005,297379;277079,301081;272476,304541;272459,304561;277079,301205;282005,297503;277941,301575;274632,303734;272343,304703;272277,304783;269814,306387;268886,306818;266551,308716;264273,310336;260825,312557;259717,312680;258485,313229;258294,313375;259840,312804;260949,312680;256516,316012;253683,317493;250851,318850;248851,319151;248512,319344;239153,323416;238676,323524;235829,325390;237429,325883;231519,328475;232011,326747;230041,327488;228194,328105;224377,329338;223867,328725;222037,329092;219821,329585;215265,330696;215114,330766;219451,329709;221668,329215;223515,328845;224254,329462;228071,328228;229918,327611;231888,326871;231396,328598;226224,331066;225970,330995;222407,332423;219451,333287;215018,334398;213187,334243;209356,334990;209231,335261;199011,337236;196671,336619;194701,336619;191253,337729;188175,337976;185096,338099;184762,337956;181956,338454;178570,337853;178693,337729;179309,336865;176477,336495;177831,335755;181895,335632;185835,335508;191499,335632;195440,335261;202828,333657;207753,332547;211447,332423;211704,332304;208123,332423;203197,333534;195809,335138;191869,335508;186204,335385;182264,335508;178200,335632;178324,335138;179186,333904;217112,327611;242847,317863;249620,314284;253437,312310;257378,310212;264766,305770;270676,301205;281759,292567;284837,290099;287792,287508;292225,283436;294072,280351;296726,277914;296747,277761;294196,280104;292348,283189;287916,287261;284960,289852;281882,292320;270800,300958;264889,305524;257501,309966;253560,312063;249743,314038;242971,317616;217235,327364;179309,333657;176477,333657;176107,332670;173152,332547;170443,333657;162562,333781;156775,333534;153943,333287;151110,332794;152817,330970;152465,331066;146109,329886;145815,329956;133625,327734;128823,326747;124636,326007;119587,323662;113307,321318;106781,318727;107889,317863;112445,318727;114416,320454;121188,322428;134610,325883;137935,326500;141506,327117;145446,327981;149788,328922;150125,328845;154189,329462;154312,329215;160222,329462;161208,329585;170320,329585;176969,329832;184850,329215;185835,329215;186204,330202;193962,329215;199134,327981;202089,327488;203936,327241;208000,326254;211324,325513;214649,324650;220747,323592;221545,323292;215142,324403;211817,325267;208492,326007;204429,326994;202582,327241;199626,327734;191622,328475;186204,328968;185219,328968;177339,329585;170689,329338;161577,329338;160592,329215;156775,327611;154681,328968;154676,328979;156405,327858;160223,329462;154312,329215;154359,329185;150495,328598;145939,327611;141998,326747;138427,326130;135103,325513;121681,322058;114908,320084;112938,318356;108382,317493;101609,314038;99639,314161;92620,310583;91389,308362;91635,308238;95945,310583;100255,312927;101486,312187;96438,308855;92251,307004;86463,303673;81538,300464;73780,297133;70825,294665;71441,294418;74396,295282;68239,288865;64791,286027;61590,283189;57526,279858;51616,273318;51210,272048;50015,270850;45951,266408;45459,264186;43858,261965;43667,261666;41765,260361;38071,255055;35977,250120;35731,250120;32899,244690;30190,239261;27358,232968;24772,226551;27358,230870;29944,236299;30806,239261;31162,239784;30723,237500;29580,235420;27719,231226;25511,227538;22802,220135;20481,212545;19719,210333;16399,197056;14931,187417;14921,187682;15044,189656;15660,194222;16398,198911;15167,194839;14305,189656;13320,189656;12704,184968;11842,182006;11104,179168;9010,176947;8395,176947;7779,173862;7533,169913;8025,164361;8271,162386;8691,161032;8487,157944;8764,153379;9257,152453;9257,151898;8271,153749;7410,152515;5809,150294;5516,148536;5439,148690;4947,153625;4577,158561;4208,162386;4208,170284;4331,174356;4577,178428;3469,182253;3223,182253;2484,174849;2484,167199;3100,161276;4207,162386;3223,161153;2977,156710;3223,149924;3346,148073;3715,144988;5193,139435;5929,135746;5686,134870;4824,139805;3346,145358;2977,148443;2853,150294;2607,157080;2853,161523;2238,167446;2238,175096;2977,182500;3223,182500;4824,189533;5686,195333;7533,201256;10442,213992;10696,216433;11227,216433;13936,222973;14921,226305;13074,223466;11104,219024;10981,220258;9909,216930;9133,217050;8271,214212;5316,207425;3469,201379;3346,196320;2484,190397;1868,184474;514,180155;1376,157204;2238,151281;1499,148073;2977,139188;3346,137091;4331,129934;6917,124751;6301,131785;6917,130579;7286,127697;7410,124504;8518,120432;10242,114263;12335,107970;12492,107793;13443,102787;14798,99209;16399,96247;19600,90077;22186,84525;25880,77368;28589,74283;30806,69964;32653,67250;34623,66263;35115,65522;37086,61574;40903,57131;41007,58988;40728,59768;44720,55651;46690,53059;49276,50592;49499,50840;49399,50715;52601,47507;55802,44545;59250,40843;64053,37265;69224,33440;72316,31278;74396,29368;78090,27147;82031,25049;82552,24780;83893,23460;86094,21841;88511,20607;90220,20212;90527,19990;124020,6416;125263,6146;128699,4936;131070,4457;132306,4447;132763,4319;160838,617;168811,586;177339,740;177497,860;181648,370;185466,987;189283,1727;191252,2176;189160,1604;185342,864;181525,247;18152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enumros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1FF668EB"/>
    <w:multiLevelType w:val="hybridMultilevel"/>
    <w:tmpl w:val="80B88C7E"/>
    <w:lvl w:ilvl="0" w:tplc="CD26A4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23BB7F5C"/>
    <w:multiLevelType w:val="hybridMultilevel"/>
    <w:tmpl w:val="2D9C272E"/>
    <w:lvl w:ilvl="0" w:tplc="AFB655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8" w15:restartNumberingAfterBreak="0">
    <w:nsid w:val="3A45242D"/>
    <w:multiLevelType w:val="hybridMultilevel"/>
    <w:tmpl w:val="7CB4A52E"/>
    <w:lvl w:ilvl="0" w:tplc="3636264C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0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856772"/>
    <w:multiLevelType w:val="multilevel"/>
    <w:tmpl w:val="4E88364C"/>
    <w:lvl w:ilvl="0">
      <w:start w:val="1"/>
      <w:numFmt w:val="upperRoman"/>
      <w:pStyle w:val="Listenumros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enumros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5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7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8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41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2106417358">
    <w:abstractNumId w:val="38"/>
  </w:num>
  <w:num w:numId="2" w16cid:durableId="105514012">
    <w:abstractNumId w:val="20"/>
  </w:num>
  <w:num w:numId="3" w16cid:durableId="237635838">
    <w:abstractNumId w:val="22"/>
  </w:num>
  <w:num w:numId="4" w16cid:durableId="1684432631">
    <w:abstractNumId w:val="12"/>
  </w:num>
  <w:num w:numId="5" w16cid:durableId="150219936">
    <w:abstractNumId w:val="39"/>
  </w:num>
  <w:num w:numId="6" w16cid:durableId="1661107776">
    <w:abstractNumId w:val="9"/>
  </w:num>
  <w:num w:numId="7" w16cid:durableId="54478478">
    <w:abstractNumId w:val="7"/>
  </w:num>
  <w:num w:numId="8" w16cid:durableId="313729369">
    <w:abstractNumId w:val="6"/>
  </w:num>
  <w:num w:numId="9" w16cid:durableId="2136681025">
    <w:abstractNumId w:val="5"/>
  </w:num>
  <w:num w:numId="10" w16cid:durableId="1955552511">
    <w:abstractNumId w:val="4"/>
  </w:num>
  <w:num w:numId="11" w16cid:durableId="559362190">
    <w:abstractNumId w:val="8"/>
  </w:num>
  <w:num w:numId="12" w16cid:durableId="319579155">
    <w:abstractNumId w:val="3"/>
  </w:num>
  <w:num w:numId="13" w16cid:durableId="1792893044">
    <w:abstractNumId w:val="2"/>
  </w:num>
  <w:num w:numId="14" w16cid:durableId="1045327511">
    <w:abstractNumId w:val="1"/>
  </w:num>
  <w:num w:numId="15" w16cid:durableId="1777865423">
    <w:abstractNumId w:val="0"/>
  </w:num>
  <w:num w:numId="16" w16cid:durableId="1497301686">
    <w:abstractNumId w:val="13"/>
  </w:num>
  <w:num w:numId="17" w16cid:durableId="1421440799">
    <w:abstractNumId w:val="19"/>
  </w:num>
  <w:num w:numId="18" w16cid:durableId="605691745">
    <w:abstractNumId w:val="16"/>
  </w:num>
  <w:num w:numId="19" w16cid:durableId="1361125728">
    <w:abstractNumId w:val="15"/>
  </w:num>
  <w:num w:numId="20" w16cid:durableId="70473584">
    <w:abstractNumId w:val="14"/>
  </w:num>
  <w:num w:numId="21" w16cid:durableId="761220361">
    <w:abstractNumId w:val="24"/>
  </w:num>
  <w:num w:numId="22" w16cid:durableId="619991169">
    <w:abstractNumId w:val="3"/>
    <w:lvlOverride w:ilvl="0">
      <w:startOverride w:val="1"/>
    </w:lvlOverride>
  </w:num>
  <w:num w:numId="23" w16cid:durableId="1991446636">
    <w:abstractNumId w:val="3"/>
    <w:lvlOverride w:ilvl="0">
      <w:startOverride w:val="1"/>
    </w:lvlOverride>
  </w:num>
  <w:num w:numId="24" w16cid:durableId="373893628">
    <w:abstractNumId w:val="2"/>
    <w:lvlOverride w:ilvl="0">
      <w:startOverride w:val="1"/>
    </w:lvlOverride>
  </w:num>
  <w:num w:numId="25" w16cid:durableId="2125225832">
    <w:abstractNumId w:val="35"/>
  </w:num>
  <w:num w:numId="26" w16cid:durableId="1898318907">
    <w:abstractNumId w:val="11"/>
  </w:num>
  <w:num w:numId="27" w16cid:durableId="786122876">
    <w:abstractNumId w:val="25"/>
  </w:num>
  <w:num w:numId="28" w16cid:durableId="1265067933">
    <w:abstractNumId w:val="11"/>
  </w:num>
  <w:num w:numId="29" w16cid:durableId="918903342">
    <w:abstractNumId w:val="34"/>
  </w:num>
  <w:num w:numId="30" w16cid:durableId="1644040867">
    <w:abstractNumId w:val="26"/>
  </w:num>
  <w:num w:numId="31" w16cid:durableId="1046297832">
    <w:abstractNumId w:val="41"/>
  </w:num>
  <w:num w:numId="32" w16cid:durableId="525295014">
    <w:abstractNumId w:val="36"/>
  </w:num>
  <w:num w:numId="33" w16cid:durableId="534855109">
    <w:abstractNumId w:val="17"/>
  </w:num>
  <w:num w:numId="34" w16cid:durableId="106894005">
    <w:abstractNumId w:val="29"/>
  </w:num>
  <w:num w:numId="35" w16cid:durableId="1960410855">
    <w:abstractNumId w:val="10"/>
  </w:num>
  <w:num w:numId="36" w16cid:durableId="1545218129">
    <w:abstractNumId w:val="30"/>
  </w:num>
  <w:num w:numId="37" w16cid:durableId="1688022191">
    <w:abstractNumId w:val="33"/>
  </w:num>
  <w:num w:numId="38" w16cid:durableId="1021971632">
    <w:abstractNumId w:val="27"/>
  </w:num>
  <w:num w:numId="39" w16cid:durableId="315766107">
    <w:abstractNumId w:val="40"/>
  </w:num>
  <w:num w:numId="40" w16cid:durableId="1793282815">
    <w:abstractNumId w:val="31"/>
  </w:num>
  <w:num w:numId="41" w16cid:durableId="862209657">
    <w:abstractNumId w:val="23"/>
  </w:num>
  <w:num w:numId="42" w16cid:durableId="1087924474">
    <w:abstractNumId w:val="32"/>
  </w:num>
  <w:num w:numId="43" w16cid:durableId="2065174807">
    <w:abstractNumId w:val="37"/>
  </w:num>
  <w:num w:numId="44" w16cid:durableId="784270438">
    <w:abstractNumId w:val="18"/>
  </w:num>
  <w:num w:numId="45" w16cid:durableId="584651688">
    <w:abstractNumId w:val="21"/>
  </w:num>
  <w:num w:numId="46" w16cid:durableId="96457894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0B9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93CE2"/>
    <w:rsid w:val="000D445D"/>
    <w:rsid w:val="000D479D"/>
    <w:rsid w:val="000E7D18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93653"/>
    <w:rsid w:val="001C329C"/>
    <w:rsid w:val="001D60B9"/>
    <w:rsid w:val="001E286F"/>
    <w:rsid w:val="001E7D29"/>
    <w:rsid w:val="002404F5"/>
    <w:rsid w:val="00270D66"/>
    <w:rsid w:val="00275260"/>
    <w:rsid w:val="00276FA1"/>
    <w:rsid w:val="00285B87"/>
    <w:rsid w:val="00291B4A"/>
    <w:rsid w:val="002C3D7E"/>
    <w:rsid w:val="002E4F42"/>
    <w:rsid w:val="0032131A"/>
    <w:rsid w:val="003310BF"/>
    <w:rsid w:val="00333DF8"/>
    <w:rsid w:val="003441E9"/>
    <w:rsid w:val="003448DB"/>
    <w:rsid w:val="00352B99"/>
    <w:rsid w:val="00357641"/>
    <w:rsid w:val="00360B6E"/>
    <w:rsid w:val="00361DEE"/>
    <w:rsid w:val="00386ADF"/>
    <w:rsid w:val="00394EF4"/>
    <w:rsid w:val="003E5EB5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B5C09"/>
    <w:rsid w:val="004E227E"/>
    <w:rsid w:val="004F6E40"/>
    <w:rsid w:val="00500DD1"/>
    <w:rsid w:val="00521AE3"/>
    <w:rsid w:val="00535B54"/>
    <w:rsid w:val="00554276"/>
    <w:rsid w:val="00564D17"/>
    <w:rsid w:val="00570173"/>
    <w:rsid w:val="005C20E7"/>
    <w:rsid w:val="005D3902"/>
    <w:rsid w:val="005E0ED9"/>
    <w:rsid w:val="005F3E8A"/>
    <w:rsid w:val="00616B41"/>
    <w:rsid w:val="00620AE8"/>
    <w:rsid w:val="00631475"/>
    <w:rsid w:val="0064628C"/>
    <w:rsid w:val="0065214E"/>
    <w:rsid w:val="00655EE2"/>
    <w:rsid w:val="00663E0F"/>
    <w:rsid w:val="0066434D"/>
    <w:rsid w:val="006771EF"/>
    <w:rsid w:val="00680296"/>
    <w:rsid w:val="006853BC"/>
    <w:rsid w:val="00686E45"/>
    <w:rsid w:val="00687389"/>
    <w:rsid w:val="006928C1"/>
    <w:rsid w:val="006D5463"/>
    <w:rsid w:val="006E015E"/>
    <w:rsid w:val="006E291F"/>
    <w:rsid w:val="006F03D4"/>
    <w:rsid w:val="00700B1F"/>
    <w:rsid w:val="007257E9"/>
    <w:rsid w:val="00740105"/>
    <w:rsid w:val="00744B1E"/>
    <w:rsid w:val="00756D9C"/>
    <w:rsid w:val="007619BD"/>
    <w:rsid w:val="00763EC7"/>
    <w:rsid w:val="00771C24"/>
    <w:rsid w:val="00781863"/>
    <w:rsid w:val="00792701"/>
    <w:rsid w:val="007B2549"/>
    <w:rsid w:val="007D5836"/>
    <w:rsid w:val="007E4544"/>
    <w:rsid w:val="007F34A4"/>
    <w:rsid w:val="00815563"/>
    <w:rsid w:val="008240DA"/>
    <w:rsid w:val="008429E5"/>
    <w:rsid w:val="00863E6E"/>
    <w:rsid w:val="00867EA4"/>
    <w:rsid w:val="00880C14"/>
    <w:rsid w:val="00897D88"/>
    <w:rsid w:val="008A0319"/>
    <w:rsid w:val="008C7664"/>
    <w:rsid w:val="008D43E9"/>
    <w:rsid w:val="008E3C0E"/>
    <w:rsid w:val="008E421A"/>
    <w:rsid w:val="008E476B"/>
    <w:rsid w:val="008F0F63"/>
    <w:rsid w:val="00902C0E"/>
    <w:rsid w:val="00927C63"/>
    <w:rsid w:val="00932F50"/>
    <w:rsid w:val="0094637B"/>
    <w:rsid w:val="00955A78"/>
    <w:rsid w:val="009921B8"/>
    <w:rsid w:val="009A6621"/>
    <w:rsid w:val="009B4190"/>
    <w:rsid w:val="009D4984"/>
    <w:rsid w:val="009D6901"/>
    <w:rsid w:val="009F4E19"/>
    <w:rsid w:val="00A07662"/>
    <w:rsid w:val="00A16EFC"/>
    <w:rsid w:val="00A21B71"/>
    <w:rsid w:val="00A25111"/>
    <w:rsid w:val="00A3439E"/>
    <w:rsid w:val="00A37F9E"/>
    <w:rsid w:val="00A40085"/>
    <w:rsid w:val="00A47DF6"/>
    <w:rsid w:val="00A60E11"/>
    <w:rsid w:val="00A63D35"/>
    <w:rsid w:val="00A9231C"/>
    <w:rsid w:val="00AA2532"/>
    <w:rsid w:val="00AE1F88"/>
    <w:rsid w:val="00AE361F"/>
    <w:rsid w:val="00AE5370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53F9"/>
    <w:rsid w:val="00B91334"/>
    <w:rsid w:val="00B92231"/>
    <w:rsid w:val="00BA2CE6"/>
    <w:rsid w:val="00BB018B"/>
    <w:rsid w:val="00BB7BCC"/>
    <w:rsid w:val="00BD1747"/>
    <w:rsid w:val="00BD2B06"/>
    <w:rsid w:val="00BF39C1"/>
    <w:rsid w:val="00C00194"/>
    <w:rsid w:val="00C14973"/>
    <w:rsid w:val="00C1643D"/>
    <w:rsid w:val="00C261A9"/>
    <w:rsid w:val="00C42793"/>
    <w:rsid w:val="00C47362"/>
    <w:rsid w:val="00C55F3F"/>
    <w:rsid w:val="00C601ED"/>
    <w:rsid w:val="00C7624A"/>
    <w:rsid w:val="00C8234D"/>
    <w:rsid w:val="00CD4CE6"/>
    <w:rsid w:val="00CE5A5C"/>
    <w:rsid w:val="00D2343F"/>
    <w:rsid w:val="00D31AB7"/>
    <w:rsid w:val="00D37F5C"/>
    <w:rsid w:val="00D50D23"/>
    <w:rsid w:val="00D512BB"/>
    <w:rsid w:val="00D53571"/>
    <w:rsid w:val="00D77B87"/>
    <w:rsid w:val="00DA3B1A"/>
    <w:rsid w:val="00DC6078"/>
    <w:rsid w:val="00DC79AD"/>
    <w:rsid w:val="00DD2075"/>
    <w:rsid w:val="00DE01D4"/>
    <w:rsid w:val="00DF2868"/>
    <w:rsid w:val="00DF7B22"/>
    <w:rsid w:val="00E003D4"/>
    <w:rsid w:val="00E21553"/>
    <w:rsid w:val="00E31CBB"/>
    <w:rsid w:val="00E3318A"/>
    <w:rsid w:val="00E429BB"/>
    <w:rsid w:val="00E464ED"/>
    <w:rsid w:val="00E557A0"/>
    <w:rsid w:val="00E70676"/>
    <w:rsid w:val="00ED1E20"/>
    <w:rsid w:val="00EE456A"/>
    <w:rsid w:val="00EF6435"/>
    <w:rsid w:val="00F10F6B"/>
    <w:rsid w:val="00F23697"/>
    <w:rsid w:val="00F25288"/>
    <w:rsid w:val="00F36BB7"/>
    <w:rsid w:val="00F5521A"/>
    <w:rsid w:val="00F81AD0"/>
    <w:rsid w:val="00F87EAA"/>
    <w:rsid w:val="00F92B25"/>
    <w:rsid w:val="00FA7DB4"/>
    <w:rsid w:val="00FB3809"/>
    <w:rsid w:val="00FD6CAB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EF8F6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szCs w:val="24"/>
        <w:lang w:val="fr-FR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03D4"/>
    <w:rPr>
      <w:rFonts w:ascii="Calibri" w:hAnsi="Calibri" w:cs="Calibri"/>
    </w:rPr>
  </w:style>
  <w:style w:type="paragraph" w:styleId="Titre1">
    <w:name w:val="heading 1"/>
    <w:basedOn w:val="Normal"/>
    <w:uiPriority w:val="9"/>
    <w:qFormat/>
    <w:rsid w:val="00E003D4"/>
    <w:pPr>
      <w:keepNext/>
      <w:spacing w:after="60"/>
      <w:ind w:left="0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paragraph" w:styleId="Titre2">
    <w:name w:val="heading 2"/>
    <w:basedOn w:val="Normal"/>
    <w:uiPriority w:val="9"/>
    <w:semiHidden/>
    <w:unhideWhenUsed/>
    <w:qFormat/>
    <w:rsid w:val="00E003D4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Titre3">
    <w:name w:val="heading 3"/>
    <w:basedOn w:val="Normal"/>
    <w:uiPriority w:val="9"/>
    <w:semiHidden/>
    <w:unhideWhenUsed/>
    <w:qFormat/>
    <w:rsid w:val="00E003D4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Titre4">
    <w:name w:val="heading 4"/>
    <w:basedOn w:val="Normal"/>
    <w:link w:val="Titre4Car"/>
    <w:uiPriority w:val="9"/>
    <w:semiHidden/>
    <w:unhideWhenUsed/>
    <w:qFormat/>
    <w:rsid w:val="00E003D4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Titre5">
    <w:name w:val="heading 5"/>
    <w:basedOn w:val="Normal"/>
    <w:link w:val="Titre5Car"/>
    <w:uiPriority w:val="9"/>
    <w:semiHidden/>
    <w:unhideWhenUsed/>
    <w:qFormat/>
    <w:rsid w:val="00E003D4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Titre6">
    <w:name w:val="heading 6"/>
    <w:basedOn w:val="Normal"/>
    <w:link w:val="Titre6Car"/>
    <w:uiPriority w:val="9"/>
    <w:semiHidden/>
    <w:unhideWhenUsed/>
    <w:qFormat/>
    <w:rsid w:val="00E003D4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Titre7">
    <w:name w:val="heading 7"/>
    <w:basedOn w:val="Normal"/>
    <w:link w:val="Titre7Car"/>
    <w:uiPriority w:val="9"/>
    <w:semiHidden/>
    <w:unhideWhenUsed/>
    <w:qFormat/>
    <w:rsid w:val="00E003D4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Titre8">
    <w:name w:val="heading 8"/>
    <w:basedOn w:val="Normal"/>
    <w:link w:val="Titre8Car"/>
    <w:uiPriority w:val="9"/>
    <w:semiHidden/>
    <w:unhideWhenUsed/>
    <w:qFormat/>
    <w:rsid w:val="00E003D4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Titre9">
    <w:name w:val="heading 9"/>
    <w:basedOn w:val="Normal"/>
    <w:link w:val="Titre9Car"/>
    <w:uiPriority w:val="9"/>
    <w:semiHidden/>
    <w:unhideWhenUsed/>
    <w:qFormat/>
    <w:rsid w:val="00E003D4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istenumros">
    <w:name w:val="List Number"/>
    <w:basedOn w:val="Normal"/>
    <w:uiPriority w:val="12"/>
    <w:qFormat/>
    <w:rsid w:val="00E003D4"/>
    <w:pPr>
      <w:numPr>
        <w:numId w:val="40"/>
      </w:numPr>
    </w:pPr>
    <w:rPr>
      <w:b/>
    </w:rPr>
  </w:style>
  <w:style w:type="character" w:styleId="Textedelespacerserv">
    <w:name w:val="Placeholder Text"/>
    <w:basedOn w:val="Policepardfaut"/>
    <w:uiPriority w:val="99"/>
    <w:semiHidden/>
    <w:rsid w:val="00E003D4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ar"/>
    <w:uiPriority w:val="10"/>
    <w:qFormat/>
    <w:rsid w:val="00E003D4"/>
    <w:pPr>
      <w:spacing w:after="480"/>
      <w:jc w:val="center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003D4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03D4"/>
    <w:rPr>
      <w:rFonts w:ascii="Tahoma" w:hAnsi="Tahoma" w:cs="Tahoma"/>
      <w:sz w:val="22"/>
      <w:szCs w:val="16"/>
    </w:rPr>
  </w:style>
  <w:style w:type="paragraph" w:styleId="Listepuces">
    <w:name w:val="List Bullet"/>
    <w:basedOn w:val="Normal"/>
    <w:uiPriority w:val="13"/>
    <w:qFormat/>
    <w:rsid w:val="00E003D4"/>
    <w:pPr>
      <w:numPr>
        <w:numId w:val="6"/>
      </w:numPr>
      <w:contextualSpacing/>
    </w:pPr>
    <w:rPr>
      <w:b/>
    </w:rPr>
  </w:style>
  <w:style w:type="character" w:customStyle="1" w:styleId="Titre4Car">
    <w:name w:val="Titre 4 Car"/>
    <w:basedOn w:val="Policepardfaut"/>
    <w:link w:val="Titre4"/>
    <w:uiPriority w:val="9"/>
    <w:semiHidden/>
    <w:rsid w:val="00E003D4"/>
    <w:rPr>
      <w:rFonts w:ascii="Arial" w:eastAsiaTheme="majorEastAsia" w:hAnsi="Arial" w:cs="Arial"/>
      <w:i/>
      <w:iCs/>
      <w:color w:val="0F3B59" w:themeColor="accent1" w:themeShade="BF"/>
    </w:rPr>
  </w:style>
  <w:style w:type="character" w:styleId="Accentuation">
    <w:name w:val="Emphasis"/>
    <w:basedOn w:val="Policepardfaut"/>
    <w:uiPriority w:val="15"/>
    <w:qFormat/>
    <w:rsid w:val="00E003D4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Titre5Car">
    <w:name w:val="Titre 5 Car"/>
    <w:basedOn w:val="Policepardfaut"/>
    <w:link w:val="Titre5"/>
    <w:uiPriority w:val="9"/>
    <w:semiHidden/>
    <w:rsid w:val="00E003D4"/>
    <w:rPr>
      <w:rFonts w:ascii="Arial" w:eastAsiaTheme="majorEastAsia" w:hAnsi="Arial" w:cs="Arial"/>
      <w:color w:val="0F3B59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003D4"/>
    <w:rPr>
      <w:rFonts w:ascii="Arial" w:eastAsiaTheme="majorEastAsia" w:hAnsi="Arial" w:cs="Arial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E003D4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E003D4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E003D4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re">
    <w:name w:val="Title"/>
    <w:basedOn w:val="Normal"/>
    <w:link w:val="TitreCar"/>
    <w:uiPriority w:val="10"/>
    <w:semiHidden/>
    <w:unhideWhenUsed/>
    <w:qFormat/>
    <w:rsid w:val="00E003D4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E003D4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ous-titre">
    <w:name w:val="Subtitle"/>
    <w:basedOn w:val="Normal"/>
    <w:link w:val="Sous-titreCar"/>
    <w:uiPriority w:val="11"/>
    <w:semiHidden/>
    <w:unhideWhenUsed/>
    <w:qFormat/>
    <w:rsid w:val="00E003D4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E003D4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Accentuationlgre">
    <w:name w:val="Subtle Emphasis"/>
    <w:basedOn w:val="Policepardfaut"/>
    <w:uiPriority w:val="19"/>
    <w:semiHidden/>
    <w:unhideWhenUsed/>
    <w:qFormat/>
    <w:rsid w:val="00E003D4"/>
    <w:rPr>
      <w:rFonts w:ascii="Times New Roman" w:hAnsi="Times New Roman" w:cs="Times New Roman"/>
      <w:i/>
      <w:iCs/>
      <w:color w:val="404040" w:themeColor="text1" w:themeTint="BF"/>
    </w:rPr>
  </w:style>
  <w:style w:type="character" w:styleId="Accentuationintense">
    <w:name w:val="Intense Emphasis"/>
    <w:basedOn w:val="Policepardfaut"/>
    <w:uiPriority w:val="21"/>
    <w:semiHidden/>
    <w:unhideWhenUsed/>
    <w:qFormat/>
    <w:rsid w:val="00E003D4"/>
    <w:rPr>
      <w:rFonts w:ascii="Times New Roman" w:hAnsi="Times New Roman" w:cs="Times New Roman"/>
      <w:i/>
      <w:iCs/>
      <w:color w:val="0F3B59" w:themeColor="accent1" w:themeShade="BF"/>
    </w:rPr>
  </w:style>
  <w:style w:type="character" w:styleId="lev">
    <w:name w:val="Strong"/>
    <w:basedOn w:val="Policepardfaut"/>
    <w:uiPriority w:val="22"/>
    <w:semiHidden/>
    <w:unhideWhenUsed/>
    <w:qFormat/>
    <w:rsid w:val="00E003D4"/>
    <w:rPr>
      <w:rFonts w:ascii="Times New Roman" w:hAnsi="Times New Roman" w:cs="Times New Roman"/>
      <w:b/>
      <w:bCs/>
    </w:rPr>
  </w:style>
  <w:style w:type="paragraph" w:styleId="Citation">
    <w:name w:val="Quote"/>
    <w:basedOn w:val="Normal"/>
    <w:link w:val="CitationCar"/>
    <w:uiPriority w:val="29"/>
    <w:semiHidden/>
    <w:unhideWhenUsed/>
    <w:qFormat/>
    <w:rsid w:val="00E003D4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E003D4"/>
    <w:rPr>
      <w:rFonts w:ascii="Calibri" w:hAnsi="Calibri" w:cs="Calibri"/>
      <w:i/>
      <w:iCs/>
      <w:color w:val="404040" w:themeColor="text1" w:themeTint="BF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E003D4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E003D4"/>
    <w:rPr>
      <w:rFonts w:ascii="Calibri" w:hAnsi="Calibri" w:cs="Calibri"/>
      <w:i/>
      <w:iCs/>
      <w:color w:val="0F3B59" w:themeColor="accent1" w:themeShade="BF"/>
    </w:rPr>
  </w:style>
  <w:style w:type="character" w:styleId="Rfrencelgre">
    <w:name w:val="Subtle Reference"/>
    <w:basedOn w:val="Policepardfaut"/>
    <w:uiPriority w:val="31"/>
    <w:semiHidden/>
    <w:unhideWhenUsed/>
    <w:qFormat/>
    <w:rsid w:val="00E003D4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E003D4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Titredulivre">
    <w:name w:val="Book Title"/>
    <w:basedOn w:val="Policepardfaut"/>
    <w:uiPriority w:val="33"/>
    <w:semiHidden/>
    <w:unhideWhenUsed/>
    <w:qFormat/>
    <w:rsid w:val="00E003D4"/>
    <w:rPr>
      <w:rFonts w:ascii="Times New Roman" w:hAnsi="Times New Roman" w:cs="Times New Roman"/>
      <w:b/>
      <w:bCs/>
      <w:i/>
      <w:iCs/>
      <w:spacing w:val="0"/>
    </w:rPr>
  </w:style>
  <w:style w:type="paragraph" w:styleId="Paragraphedeliste">
    <w:name w:val="List Paragraph"/>
    <w:basedOn w:val="Normal"/>
    <w:uiPriority w:val="34"/>
    <w:unhideWhenUsed/>
    <w:qFormat/>
    <w:rsid w:val="00E003D4"/>
    <w:pPr>
      <w:ind w:left="720"/>
      <w:contextualSpacing/>
    </w:pPr>
  </w:style>
  <w:style w:type="paragraph" w:styleId="Lgende">
    <w:name w:val="caption"/>
    <w:basedOn w:val="Normal"/>
    <w:next w:val="Normal"/>
    <w:uiPriority w:val="35"/>
    <w:semiHidden/>
    <w:unhideWhenUsed/>
    <w:qFormat/>
    <w:rsid w:val="00E003D4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ie">
    <w:name w:val="Bibliography"/>
    <w:basedOn w:val="Normal"/>
    <w:next w:val="Normal"/>
    <w:uiPriority w:val="37"/>
    <w:semiHidden/>
    <w:unhideWhenUsed/>
    <w:rsid w:val="00E003D4"/>
  </w:style>
  <w:style w:type="paragraph" w:styleId="TM1">
    <w:name w:val="toc 1"/>
    <w:basedOn w:val="Normal"/>
    <w:next w:val="Normal"/>
    <w:autoRedefine/>
    <w:uiPriority w:val="39"/>
    <w:semiHidden/>
    <w:unhideWhenUsed/>
    <w:rsid w:val="00E003D4"/>
    <w:pPr>
      <w:spacing w:after="100"/>
      <w:ind w:left="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E003D4"/>
    <w:pPr>
      <w:spacing w:after="100"/>
      <w:ind w:left="1920"/>
    </w:pPr>
  </w:style>
  <w:style w:type="paragraph" w:styleId="En-ttedetabledesmatires">
    <w:name w:val="TOC Heading"/>
    <w:basedOn w:val="Titre1"/>
    <w:next w:val="Titre1"/>
    <w:uiPriority w:val="39"/>
    <w:semiHidden/>
    <w:unhideWhenUsed/>
    <w:qFormat/>
    <w:rsid w:val="00E003D4"/>
    <w:pPr>
      <w:framePr w:wrap="around" w:vAnchor="text" w:hAnchor="text" w:y="1"/>
    </w:pPr>
    <w:rPr>
      <w:rFonts w:eastAsiaTheme="majorEastAsia"/>
      <w:bCs w:val="0"/>
    </w:rPr>
  </w:style>
  <w:style w:type="paragraph" w:styleId="Normalcentr">
    <w:name w:val="Block Text"/>
    <w:basedOn w:val="Normal"/>
    <w:uiPriority w:val="99"/>
    <w:semiHidden/>
    <w:unhideWhenUsed/>
    <w:rsid w:val="00E003D4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E003D4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E003D4"/>
    <w:rPr>
      <w:rFonts w:ascii="Calibri" w:hAnsi="Calibri" w:cs="Calibri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E003D4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E003D4"/>
    <w:rPr>
      <w:rFonts w:ascii="Calibri" w:hAnsi="Calibri" w:cs="Calibri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E003D4"/>
    <w:pPr>
      <w:spacing w:after="120"/>
    </w:pPr>
    <w:rPr>
      <w:sz w:val="22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E003D4"/>
    <w:rPr>
      <w:rFonts w:ascii="Calibri" w:hAnsi="Calibri" w:cs="Calibri"/>
      <w:sz w:val="22"/>
      <w:szCs w:val="16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E003D4"/>
    <w:pPr>
      <w:spacing w:after="120"/>
      <w:ind w:left="283"/>
    </w:pPr>
    <w:rPr>
      <w:sz w:val="22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E003D4"/>
    <w:rPr>
      <w:rFonts w:ascii="Calibri" w:hAnsi="Calibri" w:cs="Calibri"/>
      <w:sz w:val="22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E003D4"/>
    <w:rPr>
      <w:rFonts w:ascii="Times New Roman" w:hAnsi="Times New Roman" w:cs="Times New Roman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003D4"/>
    <w:pPr>
      <w:spacing w:line="240" w:lineRule="auto"/>
    </w:pPr>
    <w:rPr>
      <w:sz w:val="22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003D4"/>
    <w:rPr>
      <w:rFonts w:ascii="Calibri" w:hAnsi="Calibri" w:cs="Calibri"/>
      <w:sz w:val="22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003D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003D4"/>
    <w:rPr>
      <w:rFonts w:ascii="Calibri" w:hAnsi="Calibri" w:cs="Calibri"/>
      <w:b/>
      <w:bCs/>
      <w:sz w:val="22"/>
      <w:szCs w:val="20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E003D4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E003D4"/>
    <w:rPr>
      <w:rFonts w:ascii="Segoe UI" w:hAnsi="Segoe UI" w:cs="Segoe UI"/>
      <w:sz w:val="22"/>
      <w:szCs w:val="16"/>
    </w:rPr>
  </w:style>
  <w:style w:type="character" w:styleId="Appeldenotedefin">
    <w:name w:val="endnote reference"/>
    <w:basedOn w:val="Policepardfaut"/>
    <w:uiPriority w:val="99"/>
    <w:semiHidden/>
    <w:unhideWhenUsed/>
    <w:rsid w:val="00E003D4"/>
    <w:rPr>
      <w:rFonts w:ascii="Times New Roman" w:hAnsi="Times New Roman" w:cs="Times New Roman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E003D4"/>
    <w:pPr>
      <w:spacing w:after="0" w:line="240" w:lineRule="auto"/>
    </w:pPr>
    <w:rPr>
      <w:sz w:val="22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E003D4"/>
    <w:rPr>
      <w:rFonts w:ascii="Calibri" w:hAnsi="Calibri" w:cs="Calibri"/>
      <w:sz w:val="22"/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E003D4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Lienhypertextesuivivisit">
    <w:name w:val="FollowedHyperlink"/>
    <w:basedOn w:val="Policepardfaut"/>
    <w:uiPriority w:val="99"/>
    <w:semiHidden/>
    <w:unhideWhenUsed/>
    <w:rsid w:val="00E003D4"/>
    <w:rPr>
      <w:rFonts w:ascii="Times New Roman" w:hAnsi="Times New Roman" w:cs="Times New Roman"/>
      <w:color w:val="731F1C" w:themeColor="followedHyperlink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E003D4"/>
    <w:pPr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003D4"/>
    <w:rPr>
      <w:rFonts w:ascii="Calibri" w:hAnsi="Calibri" w:cs="Calibri"/>
    </w:rPr>
  </w:style>
  <w:style w:type="character" w:styleId="Appelnotedebasdep">
    <w:name w:val="footnote reference"/>
    <w:basedOn w:val="Policepardfaut"/>
    <w:uiPriority w:val="99"/>
    <w:semiHidden/>
    <w:unhideWhenUsed/>
    <w:rsid w:val="00E003D4"/>
    <w:rPr>
      <w:rFonts w:ascii="Times New Roman" w:hAnsi="Times New Roman" w:cs="Times New Roman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003D4"/>
    <w:pPr>
      <w:spacing w:after="0" w:line="240" w:lineRule="auto"/>
    </w:pPr>
    <w:rPr>
      <w:sz w:val="22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003D4"/>
    <w:rPr>
      <w:rFonts w:ascii="Calibri" w:hAnsi="Calibri" w:cs="Calibri"/>
      <w:sz w:val="22"/>
      <w:szCs w:val="20"/>
    </w:rPr>
  </w:style>
  <w:style w:type="character" w:styleId="Mot-dise">
    <w:name w:val="Hashtag"/>
    <w:basedOn w:val="Policepardfaut"/>
    <w:uiPriority w:val="99"/>
    <w:semiHidden/>
    <w:unhideWhenUsed/>
    <w:rsid w:val="00E003D4"/>
    <w:rPr>
      <w:rFonts w:ascii="Times New Roman" w:hAnsi="Times New Roman" w:cs="Times New Roman"/>
      <w:color w:val="2B579A"/>
      <w:shd w:val="clear" w:color="auto" w:fill="E6E6E6"/>
    </w:rPr>
  </w:style>
  <w:style w:type="paragraph" w:styleId="En-tte">
    <w:name w:val="header"/>
    <w:basedOn w:val="Normal"/>
    <w:link w:val="En-tteCar"/>
    <w:uiPriority w:val="99"/>
    <w:unhideWhenUsed/>
    <w:rsid w:val="00E003D4"/>
    <w:pPr>
      <w:spacing w:after="0" w:line="240" w:lineRule="auto"/>
      <w:ind w:left="0"/>
    </w:pPr>
    <w:rPr>
      <w:b/>
      <w:color w:val="9A4168" w:themeColor="accent3" w:themeShade="BF"/>
      <w:sz w:val="18"/>
      <w:lang w:val="en-GB"/>
    </w:rPr>
  </w:style>
  <w:style w:type="character" w:customStyle="1" w:styleId="En-tteCar">
    <w:name w:val="En-tête Car"/>
    <w:basedOn w:val="Policepardfaut"/>
    <w:link w:val="En-tte"/>
    <w:uiPriority w:val="99"/>
    <w:rsid w:val="00E003D4"/>
    <w:rPr>
      <w:rFonts w:ascii="Calibri" w:hAnsi="Calibri" w:cs="Calibri"/>
      <w:b/>
      <w:color w:val="9A4168" w:themeColor="accent3" w:themeShade="BF"/>
      <w:sz w:val="18"/>
      <w:lang w:val="en-GB"/>
    </w:rPr>
  </w:style>
  <w:style w:type="character" w:styleId="AcronymeHTML">
    <w:name w:val="HTML Acronym"/>
    <w:basedOn w:val="Policepardfaut"/>
    <w:uiPriority w:val="99"/>
    <w:semiHidden/>
    <w:unhideWhenUsed/>
    <w:rsid w:val="00E003D4"/>
    <w:rPr>
      <w:rFonts w:ascii="Times New Roman" w:hAnsi="Times New Roman" w:cs="Times New Roman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E003D4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E003D4"/>
    <w:rPr>
      <w:rFonts w:ascii="Calibri" w:hAnsi="Calibri" w:cs="Calibri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E003D4"/>
    <w:rPr>
      <w:rFonts w:ascii="Times New Roman" w:hAnsi="Times New Roman" w:cs="Times New Roman"/>
      <w:i/>
      <w:iCs/>
    </w:rPr>
  </w:style>
  <w:style w:type="character" w:styleId="CodeHTML">
    <w:name w:val="HTML Code"/>
    <w:basedOn w:val="Policepardfaut"/>
    <w:uiPriority w:val="99"/>
    <w:semiHidden/>
    <w:unhideWhenUsed/>
    <w:rsid w:val="00E003D4"/>
    <w:rPr>
      <w:rFonts w:ascii="Consolas" w:hAnsi="Consolas" w:cs="Times New Roman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E003D4"/>
    <w:rPr>
      <w:rFonts w:ascii="Times New Roman" w:hAnsi="Times New Roman" w:cs="Times New Roman"/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E003D4"/>
    <w:rPr>
      <w:rFonts w:ascii="Consolas" w:hAnsi="Consolas" w:cs="Times New Roman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E003D4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E003D4"/>
    <w:rPr>
      <w:rFonts w:ascii="Consolas" w:hAnsi="Consolas" w:cs="Calibri"/>
      <w:sz w:val="22"/>
      <w:szCs w:val="20"/>
    </w:rPr>
  </w:style>
  <w:style w:type="character" w:styleId="MachinecrireHTML">
    <w:name w:val="HTML Typewriter"/>
    <w:basedOn w:val="Policepardfaut"/>
    <w:uiPriority w:val="99"/>
    <w:semiHidden/>
    <w:unhideWhenUsed/>
    <w:rsid w:val="00E003D4"/>
    <w:rPr>
      <w:rFonts w:ascii="Consolas" w:hAnsi="Consolas" w:cs="Times New Roman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E003D4"/>
    <w:rPr>
      <w:rFonts w:ascii="Times New Roman" w:hAnsi="Times New Roman" w:cs="Times New Roman"/>
      <w:i/>
      <w:iCs/>
    </w:rPr>
  </w:style>
  <w:style w:type="character" w:styleId="Lienhypertexte">
    <w:name w:val="Hyperlink"/>
    <w:basedOn w:val="Policepardfaut"/>
    <w:uiPriority w:val="99"/>
    <w:semiHidden/>
    <w:unhideWhenUsed/>
    <w:rsid w:val="00E003D4"/>
    <w:rPr>
      <w:rFonts w:ascii="Times New Roman" w:hAnsi="Times New Roman" w:cs="Times New Roman"/>
      <w:color w:val="BF678E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003D4"/>
    <w:pPr>
      <w:spacing w:after="0" w:line="240" w:lineRule="auto"/>
      <w:ind w:left="240" w:hanging="240"/>
    </w:pPr>
  </w:style>
  <w:style w:type="paragraph" w:styleId="Titreindex">
    <w:name w:val="index heading"/>
    <w:basedOn w:val="Normal"/>
    <w:next w:val="Index1"/>
    <w:uiPriority w:val="99"/>
    <w:semiHidden/>
    <w:unhideWhenUsed/>
    <w:rsid w:val="00E003D4"/>
    <w:rPr>
      <w:rFonts w:ascii="Arial" w:eastAsiaTheme="majorEastAsia" w:hAnsi="Arial" w:cs="Arial"/>
      <w:b/>
      <w:bCs/>
    </w:rPr>
  </w:style>
  <w:style w:type="character" w:styleId="Numrodeligne">
    <w:name w:val="line number"/>
    <w:basedOn w:val="Policepardfaut"/>
    <w:uiPriority w:val="99"/>
    <w:semiHidden/>
    <w:unhideWhenUsed/>
    <w:rsid w:val="00E003D4"/>
    <w:rPr>
      <w:rFonts w:ascii="Times New Roman" w:hAnsi="Times New Roman" w:cs="Times New Roman"/>
    </w:rPr>
  </w:style>
  <w:style w:type="paragraph" w:styleId="Textedemacro">
    <w:name w:val="macro"/>
    <w:link w:val="TextedemacroCar"/>
    <w:uiPriority w:val="99"/>
    <w:semiHidden/>
    <w:unhideWhenUsed/>
    <w:rsid w:val="00E003D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E003D4"/>
    <w:rPr>
      <w:rFonts w:ascii="Consolas" w:hAnsi="Consolas" w:cs="Calibri"/>
      <w:sz w:val="22"/>
      <w:szCs w:val="20"/>
    </w:rPr>
  </w:style>
  <w:style w:type="character" w:styleId="Mention">
    <w:name w:val="Mention"/>
    <w:basedOn w:val="Policepardfaut"/>
    <w:uiPriority w:val="99"/>
    <w:semiHidden/>
    <w:unhideWhenUsed/>
    <w:rsid w:val="00E003D4"/>
    <w:rPr>
      <w:rFonts w:ascii="Times New Roman" w:hAnsi="Times New Roman" w:cs="Times New Roman"/>
      <w:color w:val="2B579A"/>
      <w:shd w:val="clear" w:color="auto" w:fill="E6E6E6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E003D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E003D4"/>
    <w:rPr>
      <w:rFonts w:ascii="Arial" w:eastAsiaTheme="majorEastAsia" w:hAnsi="Arial" w:cs="Arial"/>
      <w:shd w:val="pct20" w:color="auto" w:fill="auto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E003D4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E003D4"/>
    <w:rPr>
      <w:rFonts w:ascii="Calibri" w:hAnsi="Calibri" w:cs="Calibri"/>
    </w:rPr>
  </w:style>
  <w:style w:type="paragraph" w:styleId="Textebrut">
    <w:name w:val="Plain Text"/>
    <w:basedOn w:val="Normal"/>
    <w:link w:val="TextebrutCar"/>
    <w:uiPriority w:val="99"/>
    <w:semiHidden/>
    <w:unhideWhenUsed/>
    <w:rsid w:val="00E003D4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E003D4"/>
    <w:rPr>
      <w:rFonts w:ascii="Consolas" w:hAnsi="Consolas" w:cs="Calibri"/>
      <w:sz w:val="22"/>
      <w:szCs w:val="21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E003D4"/>
  </w:style>
  <w:style w:type="character" w:customStyle="1" w:styleId="SalutationsCar">
    <w:name w:val="Salutations Car"/>
    <w:basedOn w:val="Policepardfaut"/>
    <w:link w:val="Salutations"/>
    <w:uiPriority w:val="99"/>
    <w:semiHidden/>
    <w:rsid w:val="00E003D4"/>
    <w:rPr>
      <w:rFonts w:ascii="Calibri" w:hAnsi="Calibri" w:cs="Calibri"/>
    </w:rPr>
  </w:style>
  <w:style w:type="paragraph" w:styleId="Signature">
    <w:name w:val="Signature"/>
    <w:basedOn w:val="Normal"/>
    <w:link w:val="SignatureCar"/>
    <w:uiPriority w:val="99"/>
    <w:semiHidden/>
    <w:unhideWhenUsed/>
    <w:rsid w:val="00E003D4"/>
    <w:pPr>
      <w:spacing w:after="0" w:line="240" w:lineRule="auto"/>
      <w:ind w:left="4252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E003D4"/>
    <w:rPr>
      <w:rFonts w:ascii="Calibri" w:hAnsi="Calibri" w:cs="Calibri"/>
    </w:rPr>
  </w:style>
  <w:style w:type="character" w:styleId="SmartHyperlink">
    <w:name w:val="Smart Hyperlink"/>
    <w:basedOn w:val="Policepardfaut"/>
    <w:uiPriority w:val="99"/>
    <w:semiHidden/>
    <w:unhideWhenUsed/>
    <w:rsid w:val="00E003D4"/>
    <w:rPr>
      <w:rFonts w:ascii="Times New Roman" w:hAnsi="Times New Roman" w:cs="Times New Roman"/>
      <w:u w:val="dotted"/>
    </w:rPr>
  </w:style>
  <w:style w:type="character" w:styleId="Mentionnonrsolue">
    <w:name w:val="Unresolved Mention"/>
    <w:basedOn w:val="Policepardfaut"/>
    <w:uiPriority w:val="99"/>
    <w:semiHidden/>
    <w:unhideWhenUsed/>
    <w:rsid w:val="00E003D4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enumros2">
    <w:name w:val="List Number 2"/>
    <w:basedOn w:val="Normal"/>
    <w:uiPriority w:val="12"/>
    <w:unhideWhenUsed/>
    <w:qFormat/>
    <w:rsid w:val="00E003D4"/>
    <w:pPr>
      <w:numPr>
        <w:ilvl w:val="1"/>
        <w:numId w:val="40"/>
      </w:numPr>
    </w:pPr>
  </w:style>
  <w:style w:type="numbering" w:styleId="111111">
    <w:name w:val="Outline List 2"/>
    <w:basedOn w:val="Aucuneliste"/>
    <w:uiPriority w:val="99"/>
    <w:semiHidden/>
    <w:unhideWhenUsed/>
    <w:rsid w:val="00E003D4"/>
    <w:pPr>
      <w:numPr>
        <w:numId w:val="41"/>
      </w:numPr>
    </w:pPr>
  </w:style>
  <w:style w:type="numbering" w:styleId="1ai">
    <w:name w:val="Outline List 1"/>
    <w:basedOn w:val="Aucuneliste"/>
    <w:uiPriority w:val="99"/>
    <w:semiHidden/>
    <w:unhideWhenUsed/>
    <w:rsid w:val="00E003D4"/>
    <w:pPr>
      <w:numPr>
        <w:numId w:val="42"/>
      </w:numPr>
    </w:pPr>
  </w:style>
  <w:style w:type="numbering" w:styleId="ArticleSection">
    <w:name w:val="Outline List 3"/>
    <w:basedOn w:val="Aucuneliste"/>
    <w:uiPriority w:val="99"/>
    <w:semiHidden/>
    <w:unhideWhenUsed/>
    <w:rsid w:val="00E003D4"/>
    <w:pPr>
      <w:numPr>
        <w:numId w:val="43"/>
      </w:numPr>
    </w:p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E003D4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E003D4"/>
    <w:rPr>
      <w:rFonts w:ascii="Calibri" w:hAnsi="Calibri" w:cs="Calibri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E003D4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E003D4"/>
    <w:rPr>
      <w:rFonts w:ascii="Calibri" w:hAnsi="Calibri" w:cs="Calibri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E003D4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E003D4"/>
    <w:rPr>
      <w:rFonts w:ascii="Calibri" w:hAnsi="Calibri" w:cs="Calibri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E003D4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E003D4"/>
    <w:rPr>
      <w:rFonts w:ascii="Calibri" w:hAnsi="Calibri" w:cs="Calibri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E003D4"/>
    <w:pPr>
      <w:spacing w:after="0" w:line="240" w:lineRule="auto"/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E003D4"/>
    <w:rPr>
      <w:rFonts w:ascii="Calibri" w:hAnsi="Calibri" w:cs="Calibri"/>
    </w:rPr>
  </w:style>
  <w:style w:type="table" w:styleId="Grillecouleur">
    <w:name w:val="Colorful Grid"/>
    <w:basedOn w:val="TableauNormal"/>
    <w:uiPriority w:val="73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fonce">
    <w:name w:val="Dark List"/>
    <w:basedOn w:val="TableauNormal"/>
    <w:uiPriority w:val="70"/>
    <w:semiHidden/>
    <w:unhideWhenUsed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E003D4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E003D4"/>
    <w:rPr>
      <w:rFonts w:ascii="Calibri" w:hAnsi="Calibri" w:cs="Calibri"/>
    </w:rPr>
  </w:style>
  <w:style w:type="table" w:styleId="TableauGrille1Clair">
    <w:name w:val="Grid Table 1 Light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Grille3">
    <w:name w:val="Grid Table 3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E003D4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E003D4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E003D4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E003D4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E003D4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E003D4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E003D4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003D4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E003D4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E003D4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E003D4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E003D4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ExempleHTML">
    <w:name w:val="HTML Sample"/>
    <w:basedOn w:val="Policepardfaut"/>
    <w:uiPriority w:val="99"/>
    <w:semiHidden/>
    <w:unhideWhenUsed/>
    <w:rsid w:val="00E003D4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E003D4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E003D4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E003D4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E003D4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E003D4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003D4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003D4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003D4"/>
    <w:pPr>
      <w:spacing w:after="0" w:line="240" w:lineRule="auto"/>
      <w:ind w:left="2160" w:hanging="240"/>
    </w:pPr>
  </w:style>
  <w:style w:type="table" w:styleId="Grilleclaire">
    <w:name w:val="Light Grid"/>
    <w:basedOn w:val="TableauNormal"/>
    <w:uiPriority w:val="62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E003D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E003D4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E003D4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E003D4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E003D4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E003D4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E003D4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Liste">
    <w:name w:val="List"/>
    <w:basedOn w:val="Normal"/>
    <w:uiPriority w:val="99"/>
    <w:semiHidden/>
    <w:unhideWhenUsed/>
    <w:rsid w:val="00E003D4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E003D4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E003D4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E003D4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E003D4"/>
    <w:pPr>
      <w:ind w:left="1800" w:hanging="360"/>
      <w:contextualSpacing/>
    </w:pPr>
  </w:style>
  <w:style w:type="paragraph" w:styleId="Listepuces2">
    <w:name w:val="List Bullet 2"/>
    <w:basedOn w:val="Normal"/>
    <w:uiPriority w:val="99"/>
    <w:semiHidden/>
    <w:unhideWhenUsed/>
    <w:rsid w:val="00E003D4"/>
    <w:pPr>
      <w:numPr>
        <w:numId w:val="7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E003D4"/>
    <w:pPr>
      <w:numPr>
        <w:numId w:val="8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E003D4"/>
    <w:pPr>
      <w:numPr>
        <w:numId w:val="9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E003D4"/>
    <w:pPr>
      <w:numPr>
        <w:numId w:val="10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E003D4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E003D4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E003D4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E003D4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E003D4"/>
    <w:pPr>
      <w:spacing w:after="120"/>
      <w:ind w:left="1800"/>
      <w:contextualSpacing/>
    </w:pPr>
  </w:style>
  <w:style w:type="paragraph" w:styleId="Listenumros3">
    <w:name w:val="List Number 3"/>
    <w:basedOn w:val="Normal"/>
    <w:uiPriority w:val="99"/>
    <w:semiHidden/>
    <w:unhideWhenUsed/>
    <w:rsid w:val="00E003D4"/>
    <w:pPr>
      <w:numPr>
        <w:numId w:val="13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E003D4"/>
    <w:pPr>
      <w:numPr>
        <w:numId w:val="14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E003D4"/>
    <w:pPr>
      <w:numPr>
        <w:numId w:val="15"/>
      </w:numPr>
      <w:contextualSpacing/>
    </w:pPr>
  </w:style>
  <w:style w:type="table" w:styleId="TableauListe1Clair">
    <w:name w:val="List Table 1 Light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Liste2">
    <w:name w:val="List Table 2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Liste3">
    <w:name w:val="List Table 3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TableauListe4">
    <w:name w:val="List Table 4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E003D4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E003D4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E003D4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E003D4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E003D4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E003D4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E003D4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E003D4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E003D4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E003D4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E003D4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E003D4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Sansinterligne">
    <w:name w:val="No Spacing"/>
    <w:uiPriority w:val="1"/>
    <w:semiHidden/>
    <w:unhideWhenUsed/>
    <w:qFormat/>
    <w:rsid w:val="00E003D4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E003D4"/>
  </w:style>
  <w:style w:type="paragraph" w:styleId="Retraitnormal">
    <w:name w:val="Normal Indent"/>
    <w:basedOn w:val="Normal"/>
    <w:uiPriority w:val="99"/>
    <w:semiHidden/>
    <w:unhideWhenUsed/>
    <w:rsid w:val="00E003D4"/>
    <w:pPr>
      <w:ind w:left="708"/>
    </w:pPr>
  </w:style>
  <w:style w:type="character" w:styleId="Numrodepage">
    <w:name w:val="page number"/>
    <w:basedOn w:val="Policepardfaut"/>
    <w:uiPriority w:val="99"/>
    <w:semiHidden/>
    <w:unhideWhenUsed/>
    <w:rsid w:val="00E003D4"/>
    <w:rPr>
      <w:rFonts w:ascii="Times New Roman" w:hAnsi="Times New Roman" w:cs="Times New Roman"/>
    </w:rPr>
  </w:style>
  <w:style w:type="table" w:styleId="Tableausimple1">
    <w:name w:val="Plain Table 1"/>
    <w:basedOn w:val="TableauNormal"/>
    <w:uiPriority w:val="41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E003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E003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E003D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Effetsdetableau3D1">
    <w:name w:val="Table 3D effects 1"/>
    <w:basedOn w:val="TableauNormal"/>
    <w:uiPriority w:val="99"/>
    <w:semiHidden/>
    <w:unhideWhenUsed/>
    <w:rsid w:val="00E003D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E003D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E003D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E003D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E003D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E003D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E003D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E003D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E003D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E003D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E003D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E003D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E003D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E003D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E003D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E003D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E003D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utableau">
    <w:name w:val="Table Grid"/>
    <w:basedOn w:val="TableauNormal"/>
    <w:uiPriority w:val="59"/>
    <w:rsid w:val="00E003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etableau1">
    <w:name w:val="Table Grid 1"/>
    <w:basedOn w:val="TableauNormal"/>
    <w:uiPriority w:val="99"/>
    <w:semiHidden/>
    <w:unhideWhenUsed/>
    <w:rsid w:val="00E003D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E003D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E003D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E003D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E003D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E003D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E003D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E003D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E003D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E003D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0">
    <w:name w:val="Table List 2"/>
    <w:basedOn w:val="TableauNormal"/>
    <w:uiPriority w:val="99"/>
    <w:semiHidden/>
    <w:unhideWhenUsed/>
    <w:rsid w:val="00E003D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0">
    <w:name w:val="Table List 3"/>
    <w:basedOn w:val="TableauNormal"/>
    <w:uiPriority w:val="99"/>
    <w:semiHidden/>
    <w:unhideWhenUsed/>
    <w:rsid w:val="00E003D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0">
    <w:name w:val="Table List 4"/>
    <w:basedOn w:val="TableauNormal"/>
    <w:uiPriority w:val="99"/>
    <w:semiHidden/>
    <w:unhideWhenUsed/>
    <w:rsid w:val="00E003D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E003D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E003D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E003D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E003D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E003D4"/>
    <w:pPr>
      <w:spacing w:after="0"/>
      <w:ind w:left="240" w:hanging="24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E003D4"/>
    <w:pPr>
      <w:spacing w:after="0"/>
      <w:ind w:left="0"/>
    </w:pPr>
  </w:style>
  <w:style w:type="table" w:styleId="Tableauprofessionnel">
    <w:name w:val="Table Professional"/>
    <w:basedOn w:val="TableauNormal"/>
    <w:uiPriority w:val="99"/>
    <w:semiHidden/>
    <w:unhideWhenUsed/>
    <w:rsid w:val="00E003D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0">
    <w:name w:val="Table Simple 1"/>
    <w:basedOn w:val="TableauNormal"/>
    <w:uiPriority w:val="99"/>
    <w:semiHidden/>
    <w:unhideWhenUsed/>
    <w:rsid w:val="00E003D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E003D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E003D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E003D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E003D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E003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E003D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E003D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E003D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E003D4"/>
    <w:pPr>
      <w:spacing w:before="120"/>
    </w:pPr>
    <w:rPr>
      <w:rFonts w:ascii="Arial" w:eastAsiaTheme="majorEastAsia" w:hAnsi="Arial" w:cs="Arial"/>
      <w:b/>
      <w:bCs/>
    </w:rPr>
  </w:style>
  <w:style w:type="paragraph" w:styleId="TM2">
    <w:name w:val="toc 2"/>
    <w:basedOn w:val="Normal"/>
    <w:next w:val="Normal"/>
    <w:autoRedefine/>
    <w:uiPriority w:val="39"/>
    <w:semiHidden/>
    <w:unhideWhenUsed/>
    <w:rsid w:val="00E003D4"/>
    <w:pPr>
      <w:spacing w:after="100"/>
      <w:ind w:left="24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E003D4"/>
    <w:pPr>
      <w:spacing w:after="100"/>
      <w:ind w:left="48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E003D4"/>
    <w:pPr>
      <w:spacing w:after="100"/>
      <w:ind w:left="72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E003D4"/>
    <w:pPr>
      <w:spacing w:after="100"/>
      <w:ind w:left="96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E003D4"/>
    <w:pPr>
      <w:spacing w:after="100"/>
      <w:ind w:left="12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E003D4"/>
    <w:pPr>
      <w:spacing w:after="100"/>
      <w:ind w:left="144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E003D4"/>
    <w:pPr>
      <w:spacing w:after="100"/>
      <w:ind w:left="1680"/>
    </w:pPr>
  </w:style>
  <w:style w:type="character" w:customStyle="1" w:styleId="DateCar">
    <w:name w:val="Date Car"/>
    <w:basedOn w:val="Policepardfaut"/>
    <w:link w:val="Date"/>
    <w:uiPriority w:val="10"/>
    <w:rsid w:val="00E003D4"/>
    <w:rPr>
      <w:rFonts w:ascii="Calibri" w:hAnsi="Calibri" w:cs="Calibri"/>
    </w:rPr>
  </w:style>
  <w:style w:type="paragraph" w:customStyle="1" w:styleId="Participants">
    <w:name w:val="Participants"/>
    <w:basedOn w:val="Normal"/>
    <w:qFormat/>
    <w:rsid w:val="00E003D4"/>
    <w:pPr>
      <w:spacing w:after="480" w:line="274" w:lineRule="auto"/>
      <w:jc w:val="center"/>
    </w:pPr>
    <w:rPr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sv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sv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svg"/><Relationship Id="rId25" Type="http://schemas.openxmlformats.org/officeDocument/2006/relationships/image" Target="media/image14.sv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sv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svg"/><Relationship Id="rId23" Type="http://schemas.openxmlformats.org/officeDocument/2006/relationships/image" Target="media/image12.svg"/><Relationship Id="rId28" Type="http://schemas.openxmlformats.org/officeDocument/2006/relationships/image" Target="media/image17.png"/><Relationship Id="rId10" Type="http://schemas.openxmlformats.org/officeDocument/2006/relationships/footnotes" Target="footnotes.xml"/><Relationship Id="rId19" Type="http://schemas.openxmlformats.org/officeDocument/2006/relationships/image" Target="media/image8.sv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svg"/><Relationship Id="rId30" Type="http://schemas.openxmlformats.org/officeDocument/2006/relationships/header" Target="header1.xml"/><Relationship Id="rId8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jarnet\AppData\Roaming\Microsoft\Templates\Ordre%20du%20jour%20Suite%20rose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08C36F6-B935-447C-8248-8544C8D5E4A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AB5A02B-25E0-4208-A1AB-FAC719628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AEF0CB2-6D57-4381-9CDA-324CB60EC12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3E2BDF3C-0A9C-4B2E-A369-07DB39934A0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Ordre du jour Suite rose.dotx</Template>
  <TotalTime>0</TotalTime>
  <Pages>4</Pages>
  <Words>215</Words>
  <Characters>1109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2022-09-13T13:34:00Z</dcterms:created>
  <dcterms:modified xsi:type="dcterms:W3CDTF">2022-09-13T14:49:00Z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